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2BC87E" w14:textId="77777777" w:rsidR="006942D2" w:rsidRPr="001B5FED" w:rsidRDefault="006942D2" w:rsidP="00260B90">
      <w:pPr>
        <w:spacing w:line="320" w:lineRule="atLeast"/>
        <w:rPr>
          <w:rFonts w:ascii="Arial" w:hAnsi="Arial" w:cs="Arial"/>
          <w:sz w:val="22"/>
          <w:szCs w:val="22"/>
        </w:rPr>
      </w:pPr>
    </w:p>
    <w:p w14:paraId="5DEE0A46" w14:textId="26AD774D" w:rsidR="006942D2" w:rsidRPr="001B5FED" w:rsidRDefault="006942D2" w:rsidP="006942D2">
      <w:pPr>
        <w:spacing w:line="340" w:lineRule="atLeast"/>
        <w:rPr>
          <w:rFonts w:ascii="ArialMT" w:hAnsi="ArialMT"/>
          <w:sz w:val="16"/>
          <w:szCs w:val="16"/>
        </w:rPr>
      </w:pPr>
      <w:r w:rsidRPr="001B5FED">
        <w:rPr>
          <w:rFonts w:ascii="Arial" w:hAnsi="Arial" w:cs="Arial"/>
          <w:sz w:val="22"/>
          <w:szCs w:val="22"/>
        </w:rPr>
        <w:t xml:space="preserve">FILM TARIFFS </w:t>
      </w:r>
      <w:r w:rsidRPr="001B5FED">
        <w:rPr>
          <w:rFonts w:ascii="ArialMT" w:hAnsi="ArialMT"/>
          <w:sz w:val="16"/>
          <w:szCs w:val="16"/>
        </w:rPr>
        <w:t>(0:</w:t>
      </w:r>
      <w:r w:rsidR="00E208E9" w:rsidRPr="001B5FED">
        <w:rPr>
          <w:rFonts w:ascii="ArialMT" w:hAnsi="ArialMT"/>
          <w:sz w:val="16"/>
          <w:szCs w:val="16"/>
        </w:rPr>
        <w:t>29</w:t>
      </w:r>
      <w:r w:rsidRPr="001B5FED">
        <w:rPr>
          <w:rFonts w:ascii="ArialMT" w:hAnsi="ArialMT"/>
          <w:sz w:val="16"/>
          <w:szCs w:val="16"/>
        </w:rPr>
        <w:t xml:space="preserve"> - </w:t>
      </w:r>
      <w:r w:rsidR="00E208E9" w:rsidRPr="001B5FED">
        <w:rPr>
          <w:rFonts w:ascii="ArialMT" w:hAnsi="ArialMT"/>
          <w:sz w:val="16"/>
          <w:szCs w:val="16"/>
        </w:rPr>
        <w:t>4</w:t>
      </w:r>
      <w:r w:rsidRPr="001B5FED">
        <w:rPr>
          <w:rFonts w:ascii="ArialMT" w:hAnsi="ArialMT"/>
          <w:sz w:val="16"/>
          <w:szCs w:val="16"/>
        </w:rPr>
        <w:t>:</w:t>
      </w:r>
      <w:r w:rsidR="00E208E9" w:rsidRPr="001B5FED">
        <w:rPr>
          <w:rFonts w:ascii="ArialMT" w:hAnsi="ArialMT"/>
          <w:sz w:val="16"/>
          <w:szCs w:val="16"/>
        </w:rPr>
        <w:t>14</w:t>
      </w:r>
      <w:r w:rsidRPr="001B5FED">
        <w:rPr>
          <w:rFonts w:ascii="ArialMT" w:hAnsi="ArialMT"/>
          <w:sz w:val="16"/>
          <w:szCs w:val="16"/>
        </w:rPr>
        <w:t>)</w:t>
      </w:r>
    </w:p>
    <w:p w14:paraId="3F6FD2EB" w14:textId="77777777" w:rsidR="00260B90" w:rsidRPr="001B5FED" w:rsidRDefault="00260B90" w:rsidP="00260B90">
      <w:pPr>
        <w:spacing w:line="320" w:lineRule="atLeast"/>
        <w:rPr>
          <w:rFonts w:ascii="Arial" w:hAnsi="Arial" w:cs="Arial"/>
          <w:sz w:val="22"/>
          <w:szCs w:val="22"/>
        </w:rPr>
      </w:pPr>
    </w:p>
    <w:p w14:paraId="25FB99EA" w14:textId="2823D5EF" w:rsidR="00260B90" w:rsidRPr="001B5FED" w:rsidRDefault="009162BA" w:rsidP="00260B90">
      <w:pPr>
        <w:spacing w:line="320" w:lineRule="atLeast"/>
        <w:rPr>
          <w:rFonts w:ascii="Arial" w:hAnsi="Arial" w:cs="Arial"/>
          <w:sz w:val="22"/>
          <w:szCs w:val="22"/>
        </w:rPr>
      </w:pPr>
      <w:r w:rsidRPr="001B5FED">
        <w:rPr>
          <w:rFonts w:ascii="Arial" w:hAnsi="Arial" w:cs="Arial"/>
          <w:sz w:val="22"/>
          <w:szCs w:val="22"/>
        </w:rPr>
        <w:t>The</w:t>
      </w:r>
      <w:r w:rsidR="00260B90" w:rsidRPr="001B5FED">
        <w:rPr>
          <w:rFonts w:ascii="Arial" w:hAnsi="Arial" w:cs="Arial"/>
          <w:sz w:val="22"/>
          <w:szCs w:val="22"/>
        </w:rPr>
        <w:t xml:space="preserve"> US president Donald Trump </w:t>
      </w:r>
      <w:r w:rsidRPr="001B5FED">
        <w:rPr>
          <w:rFonts w:ascii="Arial" w:hAnsi="Arial" w:cs="Arial"/>
          <w:sz w:val="22"/>
          <w:szCs w:val="22"/>
        </w:rPr>
        <w:t xml:space="preserve">recently </w:t>
      </w:r>
      <w:r w:rsidR="00260B90" w:rsidRPr="001B5FED">
        <w:rPr>
          <w:rFonts w:ascii="Arial" w:hAnsi="Arial" w:cs="Arial"/>
          <w:sz w:val="22"/>
          <w:szCs w:val="22"/>
        </w:rPr>
        <w:t xml:space="preserve">announced plans to </w:t>
      </w:r>
      <w:r w:rsidRPr="001B5FED">
        <w:rPr>
          <w:rFonts w:ascii="Arial" w:hAnsi="Arial" w:cs="Arial"/>
          <w:sz w:val="22"/>
          <w:szCs w:val="22"/>
        </w:rPr>
        <w:t>impose</w:t>
      </w:r>
      <w:r w:rsidR="00260B90" w:rsidRPr="001B5FED">
        <w:rPr>
          <w:rFonts w:ascii="Arial" w:hAnsi="Arial" w:cs="Arial"/>
          <w:sz w:val="22"/>
          <w:szCs w:val="22"/>
        </w:rPr>
        <w:t xml:space="preserve"> a 100% </w:t>
      </w:r>
      <w:r w:rsidR="00BC44A6" w:rsidRPr="001B5FED">
        <w:rPr>
          <w:rFonts w:ascii="Arial" w:hAnsi="Arial" w:cs="Arial"/>
          <w:sz w:val="22"/>
          <w:szCs w:val="22"/>
        </w:rPr>
        <w:t>tariff</w:t>
      </w:r>
      <w:r w:rsidR="00260B90" w:rsidRPr="001B5FED">
        <w:rPr>
          <w:rFonts w:ascii="Arial" w:hAnsi="Arial" w:cs="Arial"/>
          <w:sz w:val="22"/>
          <w:szCs w:val="22"/>
        </w:rPr>
        <w:t xml:space="preserve"> on films made outside of the US. </w:t>
      </w:r>
    </w:p>
    <w:p w14:paraId="75458B6F" w14:textId="77777777" w:rsidR="00A81FFE" w:rsidRPr="001B5FED" w:rsidRDefault="00A81FFE" w:rsidP="00A81FFE">
      <w:pPr>
        <w:spacing w:line="340" w:lineRule="atLeast"/>
        <w:rPr>
          <w:rFonts w:ascii="Arial" w:eastAsia="Calibri" w:hAnsi="Arial" w:cs="Arial"/>
          <w:sz w:val="22"/>
          <w:szCs w:val="22"/>
        </w:rPr>
      </w:pPr>
    </w:p>
    <w:tbl>
      <w:tblPr>
        <w:tblW w:w="9607" w:type="dxa"/>
        <w:jc w:val="center"/>
        <w:tblBorders>
          <w:top w:val="wave" w:sz="6" w:space="0" w:color="auto"/>
          <w:left w:val="wave" w:sz="6" w:space="0" w:color="auto"/>
          <w:bottom w:val="wave" w:sz="6" w:space="0" w:color="auto"/>
          <w:right w:val="wave" w:sz="6" w:space="0" w:color="auto"/>
          <w:insideH w:val="wave" w:sz="6" w:space="0" w:color="auto"/>
          <w:insideV w:val="wave" w:sz="6" w:space="0" w:color="auto"/>
        </w:tblBorders>
        <w:shd w:val="clear" w:color="auto" w:fill="F2F2F2"/>
        <w:tblLook w:val="04A0" w:firstRow="1" w:lastRow="0" w:firstColumn="1" w:lastColumn="0" w:noHBand="0" w:noVBand="1"/>
      </w:tblPr>
      <w:tblGrid>
        <w:gridCol w:w="9607"/>
      </w:tblGrid>
      <w:tr w:rsidR="001B5FED" w:rsidRPr="001B5FED" w14:paraId="7B386911" w14:textId="77777777" w:rsidTr="00D77C70">
        <w:trPr>
          <w:trHeight w:val="297"/>
          <w:jc w:val="center"/>
        </w:trPr>
        <w:tc>
          <w:tcPr>
            <w:tcW w:w="9607" w:type="dxa"/>
            <w:shd w:val="clear" w:color="auto" w:fill="F2F2F2"/>
          </w:tcPr>
          <w:p w14:paraId="01B153A3" w14:textId="25813F79" w:rsidR="001B5FED" w:rsidRDefault="00E600A6" w:rsidP="001B5FED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B5FED">
              <w:rPr>
                <w:rFonts w:ascii="Arial" w:hAnsi="Arial" w:cs="Arial"/>
                <w:sz w:val="22"/>
                <w:szCs w:val="22"/>
              </w:rPr>
              <w:t>mega celebrit</w:t>
            </w:r>
            <w:r w:rsidR="001B5FED">
              <w:rPr>
                <w:rFonts w:ascii="Arial" w:hAnsi="Arial" w:cs="Arial"/>
                <w:sz w:val="22"/>
                <w:szCs w:val="22"/>
              </w:rPr>
              <w:t xml:space="preserve">y          </w:t>
            </w:r>
            <w:r w:rsidRPr="001B5FED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1B5FED">
              <w:rPr>
                <w:rFonts w:ascii="Arial" w:hAnsi="Arial" w:cs="Arial"/>
                <w:sz w:val="22"/>
                <w:szCs w:val="22"/>
              </w:rPr>
              <w:t>epic stunts</w:t>
            </w:r>
            <w:r w:rsidR="00754128" w:rsidRPr="001B5FED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1B5FED">
              <w:rPr>
                <w:rFonts w:ascii="Arial" w:hAnsi="Arial" w:cs="Arial"/>
                <w:sz w:val="22"/>
                <w:szCs w:val="22"/>
              </w:rPr>
              <w:t xml:space="preserve">         </w:t>
            </w:r>
            <w:r w:rsidR="001B5FED" w:rsidRPr="001B5FED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754128" w:rsidRPr="001B5FED">
              <w:rPr>
                <w:rFonts w:ascii="Arial" w:hAnsi="Arial" w:cs="Arial"/>
                <w:sz w:val="22"/>
                <w:szCs w:val="22"/>
              </w:rPr>
              <w:t xml:space="preserve">opt to make </w:t>
            </w:r>
            <w:r w:rsidR="001B5FED">
              <w:rPr>
                <w:rFonts w:ascii="Arial" w:hAnsi="Arial" w:cs="Arial"/>
                <w:sz w:val="22"/>
                <w:szCs w:val="22"/>
              </w:rPr>
              <w:t>films</w:t>
            </w:r>
            <w:r w:rsidR="00754128" w:rsidRPr="001B5FED">
              <w:rPr>
                <w:rFonts w:ascii="Arial" w:hAnsi="Arial" w:cs="Arial"/>
                <w:sz w:val="22"/>
                <w:szCs w:val="22"/>
              </w:rPr>
              <w:t xml:space="preserve"> down under</w:t>
            </w:r>
            <w:r w:rsidR="00754128" w:rsidRPr="001B5FED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1B5FED">
              <w:rPr>
                <w:rFonts w:ascii="Arial" w:hAnsi="Arial" w:cs="Arial"/>
                <w:sz w:val="22"/>
                <w:szCs w:val="22"/>
              </w:rPr>
              <w:t xml:space="preserve">         </w:t>
            </w:r>
            <w:r w:rsidR="001B5FED" w:rsidRPr="001B5FED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754128" w:rsidRPr="001B5FED">
              <w:rPr>
                <w:rFonts w:ascii="Arial" w:hAnsi="Arial" w:cs="Arial"/>
                <w:sz w:val="22"/>
                <w:szCs w:val="22"/>
              </w:rPr>
              <w:t>decimate an industry</w:t>
            </w:r>
            <w:r w:rsidR="00754128" w:rsidRPr="001B5FED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1B5FED">
              <w:rPr>
                <w:rFonts w:ascii="Arial" w:hAnsi="Arial" w:cs="Arial"/>
                <w:sz w:val="22"/>
                <w:szCs w:val="22"/>
              </w:rPr>
              <w:t xml:space="preserve">         </w:t>
            </w:r>
            <w:r w:rsidR="001B5FED" w:rsidRPr="001B5FED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754128" w:rsidRPr="001B5FED">
              <w:rPr>
                <w:rFonts w:ascii="Arial" w:hAnsi="Arial" w:cs="Arial"/>
                <w:sz w:val="22"/>
                <w:szCs w:val="22"/>
              </w:rPr>
              <w:t xml:space="preserve">fantastic realms </w:t>
            </w:r>
            <w:r w:rsidR="001B5FED">
              <w:rPr>
                <w:rFonts w:ascii="Arial" w:hAnsi="Arial" w:cs="Arial"/>
                <w:sz w:val="22"/>
                <w:szCs w:val="22"/>
              </w:rPr>
              <w:t xml:space="preserve">         </w:t>
            </w:r>
            <w:r w:rsidR="001B5FED" w:rsidRPr="001B5FED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754128" w:rsidRPr="001B5FED">
              <w:rPr>
                <w:rFonts w:ascii="Arial" w:hAnsi="Arial" w:cs="Arial"/>
                <w:sz w:val="22"/>
                <w:szCs w:val="22"/>
              </w:rPr>
              <w:t>Hollywood's golden age</w:t>
            </w:r>
            <w:r w:rsidR="00754128" w:rsidRPr="001B5FED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1B5FED">
              <w:rPr>
                <w:rFonts w:ascii="Arial" w:hAnsi="Arial" w:cs="Arial"/>
                <w:sz w:val="22"/>
                <w:szCs w:val="22"/>
              </w:rPr>
              <w:t xml:space="preserve">         </w:t>
            </w:r>
            <w:r w:rsidR="001B5FED" w:rsidRPr="001B5FED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754128" w:rsidRPr="001B5FED">
              <w:rPr>
                <w:rFonts w:ascii="Arial" w:hAnsi="Arial" w:cs="Arial"/>
                <w:sz w:val="22"/>
                <w:szCs w:val="22"/>
              </w:rPr>
              <w:t>visual effects</w:t>
            </w:r>
          </w:p>
          <w:p w14:paraId="080321E8" w14:textId="6A6CBB23" w:rsidR="00A81FFE" w:rsidRPr="001B5FED" w:rsidRDefault="001B5FED" w:rsidP="001B5FED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film </w:t>
            </w:r>
            <w:r w:rsidR="00754128" w:rsidRPr="001B5FED">
              <w:rPr>
                <w:rFonts w:ascii="Arial" w:hAnsi="Arial" w:cs="Arial"/>
                <w:sz w:val="22"/>
                <w:szCs w:val="22"/>
              </w:rPr>
              <w:t>infrastructure</w:t>
            </w:r>
            <w:r w:rsidR="00754128" w:rsidRPr="001B5FED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         </w:t>
            </w:r>
            <w:r w:rsidRPr="001B5FED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754128" w:rsidRPr="001B5FED">
              <w:rPr>
                <w:rFonts w:ascii="Arial" w:hAnsi="Arial" w:cs="Arial"/>
                <w:sz w:val="22"/>
                <w:szCs w:val="22"/>
              </w:rPr>
              <w:t>profound effect</w:t>
            </w:r>
            <w:r w:rsidR="00754128" w:rsidRPr="001B5FED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         </w:t>
            </w:r>
            <w:r w:rsidRPr="001B5FED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gramStart"/>
            <w:r w:rsidR="00754128" w:rsidRPr="001B5FED">
              <w:rPr>
                <w:rFonts w:ascii="Arial" w:hAnsi="Arial" w:cs="Arial"/>
                <w:sz w:val="22"/>
                <w:szCs w:val="22"/>
              </w:rPr>
              <w:t>divert</w:t>
            </w:r>
            <w:proofErr w:type="gramEnd"/>
            <w:r w:rsidR="00754128" w:rsidRPr="001B5FED">
              <w:rPr>
                <w:rFonts w:ascii="Arial" w:hAnsi="Arial" w:cs="Arial"/>
                <w:sz w:val="22"/>
                <w:szCs w:val="22"/>
              </w:rPr>
              <w:t xml:space="preserve"> funds</w:t>
            </w:r>
            <w:r w:rsidR="00754128" w:rsidRPr="001B5FED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         </w:t>
            </w:r>
            <w:r w:rsidRPr="001B5FED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754128" w:rsidRPr="001B5FED">
              <w:rPr>
                <w:rFonts w:ascii="Arial" w:hAnsi="Arial" w:cs="Arial"/>
                <w:sz w:val="22"/>
                <w:szCs w:val="22"/>
              </w:rPr>
              <w:t>robust industry</w:t>
            </w:r>
          </w:p>
        </w:tc>
      </w:tr>
    </w:tbl>
    <w:p w14:paraId="3E239C53" w14:textId="77777777" w:rsidR="00A81FFE" w:rsidRPr="001B5FED" w:rsidRDefault="00A81FFE" w:rsidP="00A81FFE">
      <w:pPr>
        <w:spacing w:line="320" w:lineRule="atLeast"/>
        <w:rPr>
          <w:rFonts w:ascii="Arial" w:hAnsi="Arial" w:cs="Arial"/>
          <w:sz w:val="22"/>
          <w:szCs w:val="22"/>
        </w:rPr>
      </w:pPr>
    </w:p>
    <w:p w14:paraId="206EAA1C" w14:textId="77104A68" w:rsidR="00BC44A6" w:rsidRPr="001B5FED" w:rsidRDefault="00BC44A6" w:rsidP="001B5FED">
      <w:pPr>
        <w:pStyle w:val="ListParagraph"/>
        <w:numPr>
          <w:ilvl w:val="0"/>
          <w:numId w:val="30"/>
        </w:numPr>
        <w:spacing w:line="320" w:lineRule="atLeast"/>
        <w:rPr>
          <w:rFonts w:ascii="Arial" w:hAnsi="Arial" w:cs="Arial"/>
        </w:rPr>
      </w:pPr>
      <w:r w:rsidRPr="001B5FED">
        <w:rPr>
          <w:rFonts w:ascii="Arial" w:hAnsi="Arial" w:cs="Arial"/>
        </w:rPr>
        <w:t>What is a tariff?</w:t>
      </w:r>
    </w:p>
    <w:p w14:paraId="24B956D9" w14:textId="7D44D121" w:rsidR="00A81FFE" w:rsidRPr="001B5FED" w:rsidRDefault="00BC44A6" w:rsidP="001B5FED">
      <w:pPr>
        <w:pStyle w:val="ListParagraph"/>
        <w:numPr>
          <w:ilvl w:val="0"/>
          <w:numId w:val="30"/>
        </w:numPr>
        <w:spacing w:line="320" w:lineRule="atLeast"/>
        <w:rPr>
          <w:rFonts w:ascii="Arial" w:hAnsi="Arial" w:cs="Arial"/>
        </w:rPr>
      </w:pPr>
      <w:r w:rsidRPr="001B5FED">
        <w:rPr>
          <w:rFonts w:ascii="Arial" w:hAnsi="Arial" w:cs="Arial"/>
        </w:rPr>
        <w:t xml:space="preserve">Why does </w:t>
      </w:r>
      <w:r w:rsidRPr="001B5FED">
        <w:rPr>
          <w:rFonts w:ascii="Arial" w:hAnsi="Arial" w:cs="Arial"/>
        </w:rPr>
        <w:t>US president Donald Trump</w:t>
      </w:r>
      <w:r w:rsidRPr="001B5FED">
        <w:rPr>
          <w:rFonts w:ascii="Arial" w:hAnsi="Arial" w:cs="Arial"/>
        </w:rPr>
        <w:t xml:space="preserve"> want to introduce a </w:t>
      </w:r>
      <w:r w:rsidRPr="001B5FED">
        <w:rPr>
          <w:rFonts w:ascii="Arial" w:hAnsi="Arial" w:cs="Arial"/>
        </w:rPr>
        <w:t>100% tariff on films made outside of the US</w:t>
      </w:r>
      <w:r w:rsidRPr="001B5FED">
        <w:rPr>
          <w:rFonts w:ascii="Arial" w:hAnsi="Arial" w:cs="Arial"/>
        </w:rPr>
        <w:t>?</w:t>
      </w:r>
    </w:p>
    <w:p w14:paraId="7B0FAC95" w14:textId="48B63211" w:rsidR="00BC44A6" w:rsidRPr="001B5FED" w:rsidRDefault="00BC44A6" w:rsidP="001B5FED">
      <w:pPr>
        <w:pStyle w:val="ListParagraph"/>
        <w:numPr>
          <w:ilvl w:val="0"/>
          <w:numId w:val="30"/>
        </w:numPr>
        <w:spacing w:line="320" w:lineRule="atLeast"/>
        <w:rPr>
          <w:rFonts w:ascii="Arial" w:hAnsi="Arial" w:cs="Arial"/>
        </w:rPr>
      </w:pPr>
      <w:r w:rsidRPr="001B5FED">
        <w:rPr>
          <w:rFonts w:ascii="Arial" w:hAnsi="Arial" w:cs="Arial"/>
        </w:rPr>
        <w:t xml:space="preserve">Why are some Hollywood films made in Australia? How would the tariff impact on the Australian film industry? Why might the tariff be bad for </w:t>
      </w:r>
      <w:r w:rsidRPr="001B5FED">
        <w:rPr>
          <w:rFonts w:ascii="Arial" w:hAnsi="Arial" w:cs="Arial"/>
        </w:rPr>
        <w:t>US film makers</w:t>
      </w:r>
      <w:r w:rsidRPr="001B5FED">
        <w:rPr>
          <w:rFonts w:ascii="Arial" w:hAnsi="Arial" w:cs="Arial"/>
        </w:rPr>
        <w:t>?</w:t>
      </w:r>
    </w:p>
    <w:p w14:paraId="2913AF62" w14:textId="74ECC9F6" w:rsidR="00BC44A6" w:rsidRDefault="0085346F" w:rsidP="0085346F">
      <w:pPr>
        <w:spacing w:line="320" w:lineRule="atLeast"/>
        <w:jc w:val="center"/>
      </w:pPr>
      <w:r>
        <w:fldChar w:fldCharType="begin"/>
      </w:r>
      <w:r>
        <w:instrText xml:space="preserve"> INCLUDEPICTURE "https://platform.theverge.com/wp-content/uploads/sites/2/2025/05/257748_film_tariffs__CVirginia.jpg?quality=90&amp;strip=all&amp;crop=0,0,100,100"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164C27A2" wp14:editId="06FD6487">
            <wp:extent cx="2723177" cy="1815807"/>
            <wp:effectExtent l="0" t="0" r="0" b="635"/>
            <wp:docPr id="187918333" name="Picture 2" descr="Can Donald Trump really put a tariff on films? | The Ve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an Donald Trump really put a tariff on films? | The Verg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6745" cy="1838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3912FA94" w14:textId="77777777" w:rsidR="0085346F" w:rsidRPr="001B5FED" w:rsidRDefault="0085346F" w:rsidP="00260B90">
      <w:pPr>
        <w:spacing w:line="320" w:lineRule="atLeast"/>
        <w:rPr>
          <w:rFonts w:ascii="Arial" w:hAnsi="Arial" w:cs="Arial"/>
          <w:sz w:val="22"/>
          <w:szCs w:val="22"/>
        </w:rPr>
      </w:pPr>
    </w:p>
    <w:p w14:paraId="736D73FB" w14:textId="655141E1" w:rsidR="00BC44A6" w:rsidRPr="001B5FED" w:rsidRDefault="00BC44A6" w:rsidP="001B5FED">
      <w:pPr>
        <w:pStyle w:val="ListParagraph"/>
        <w:numPr>
          <w:ilvl w:val="0"/>
          <w:numId w:val="31"/>
        </w:numPr>
        <w:spacing w:line="320" w:lineRule="atLeast"/>
        <w:rPr>
          <w:rFonts w:ascii="Arial" w:hAnsi="Arial" w:cs="Arial"/>
        </w:rPr>
      </w:pPr>
      <w:r w:rsidRPr="001B5FED">
        <w:rPr>
          <w:rFonts w:ascii="Arial" w:hAnsi="Arial" w:cs="Arial"/>
        </w:rPr>
        <w:t xml:space="preserve">How do many </w:t>
      </w:r>
      <w:r w:rsidRPr="001B5FED">
        <w:rPr>
          <w:rFonts w:ascii="Arial" w:hAnsi="Arial" w:cs="Arial"/>
        </w:rPr>
        <w:t>countries, including Australia,</w:t>
      </w:r>
      <w:r w:rsidRPr="001B5FED">
        <w:rPr>
          <w:rFonts w:ascii="Arial" w:hAnsi="Arial" w:cs="Arial"/>
        </w:rPr>
        <w:t xml:space="preserve"> try to attract</w:t>
      </w:r>
      <w:r w:rsidRPr="001B5FED">
        <w:rPr>
          <w:rFonts w:ascii="Arial" w:hAnsi="Arial" w:cs="Arial"/>
        </w:rPr>
        <w:t xml:space="preserve"> overseas film and TV show productions</w:t>
      </w:r>
      <w:r w:rsidRPr="001B5FED">
        <w:rPr>
          <w:rFonts w:ascii="Arial" w:hAnsi="Arial" w:cs="Arial"/>
        </w:rPr>
        <w:t xml:space="preserve"> to their shores? </w:t>
      </w:r>
      <w:r w:rsidRPr="0085346F">
        <w:rPr>
          <w:rFonts w:ascii="Arial" w:hAnsi="Arial" w:cs="Arial"/>
          <w:b/>
          <w:bCs/>
        </w:rPr>
        <w:t xml:space="preserve">By offering </w:t>
      </w:r>
      <w:r w:rsidR="0085346F" w:rsidRPr="0085346F">
        <w:rPr>
          <w:rFonts w:ascii="Arial" w:hAnsi="Arial" w:cs="Arial"/>
          <w:b/>
          <w:bCs/>
        </w:rPr>
        <w:t>…</w:t>
      </w:r>
    </w:p>
    <w:p w14:paraId="5BF4C54F" w14:textId="74CDFBCF" w:rsidR="00BC44A6" w:rsidRPr="0085346F" w:rsidRDefault="00BC44A6" w:rsidP="00260B90">
      <w:pPr>
        <w:pStyle w:val="ListParagraph"/>
        <w:numPr>
          <w:ilvl w:val="0"/>
          <w:numId w:val="31"/>
        </w:numPr>
        <w:spacing w:line="320" w:lineRule="atLeast"/>
        <w:rPr>
          <w:rFonts w:ascii="Arial" w:hAnsi="Arial" w:cs="Arial"/>
        </w:rPr>
      </w:pPr>
      <w:r w:rsidRPr="001B5FED">
        <w:rPr>
          <w:rFonts w:ascii="Arial" w:hAnsi="Arial" w:cs="Arial"/>
        </w:rPr>
        <w:t>What does</w:t>
      </w:r>
      <w:r w:rsidR="00E600A6" w:rsidRPr="001B5FED">
        <w:rPr>
          <w:rFonts w:ascii="Arial" w:hAnsi="Arial" w:cs="Arial"/>
        </w:rPr>
        <w:t xml:space="preserve"> Trump say</w:t>
      </w:r>
      <w:r w:rsidRPr="001B5FED">
        <w:rPr>
          <w:rFonts w:ascii="Arial" w:hAnsi="Arial" w:cs="Arial"/>
        </w:rPr>
        <w:t xml:space="preserve"> he will do </w:t>
      </w:r>
      <w:r w:rsidRPr="001B5FED">
        <w:rPr>
          <w:rFonts w:ascii="Arial" w:hAnsi="Arial" w:cs="Arial"/>
        </w:rPr>
        <w:t xml:space="preserve">before </w:t>
      </w:r>
      <w:r w:rsidRPr="001B5FED">
        <w:rPr>
          <w:rFonts w:ascii="Arial" w:hAnsi="Arial" w:cs="Arial"/>
        </w:rPr>
        <w:t>making</w:t>
      </w:r>
      <w:r w:rsidRPr="001B5FED">
        <w:rPr>
          <w:rFonts w:ascii="Arial" w:hAnsi="Arial" w:cs="Arial"/>
        </w:rPr>
        <w:t xml:space="preserve"> any decisions</w:t>
      </w:r>
      <w:r w:rsidRPr="001B5FED">
        <w:rPr>
          <w:rFonts w:ascii="Arial" w:hAnsi="Arial" w:cs="Arial"/>
        </w:rPr>
        <w:t>?</w:t>
      </w:r>
    </w:p>
    <w:p w14:paraId="03E139E4" w14:textId="77777777" w:rsidR="00BC44A6" w:rsidRPr="001B5FED" w:rsidRDefault="00BC44A6" w:rsidP="00260B90">
      <w:pPr>
        <w:spacing w:line="320" w:lineRule="atLeast"/>
        <w:rPr>
          <w:rFonts w:ascii="Arial" w:hAnsi="Arial" w:cs="Arial"/>
          <w:sz w:val="22"/>
          <w:szCs w:val="22"/>
        </w:rPr>
      </w:pPr>
    </w:p>
    <w:p w14:paraId="2BEF2023" w14:textId="23F555C3" w:rsidR="00260B90" w:rsidRPr="001B5FED" w:rsidRDefault="006942D2" w:rsidP="0085346F">
      <w:pPr>
        <w:spacing w:line="276" w:lineRule="auto"/>
        <w:rPr>
          <w:rFonts w:ascii="Arial" w:hAnsi="Arial" w:cs="Arial"/>
          <w:sz w:val="22"/>
          <w:szCs w:val="22"/>
        </w:rPr>
      </w:pPr>
      <w:r w:rsidRPr="001B5FED">
        <w:rPr>
          <w:rFonts w:ascii="Arial" w:hAnsi="Arial" w:cs="Arial"/>
          <w:sz w:val="22"/>
          <w:szCs w:val="22"/>
        </w:rPr>
        <w:t xml:space="preserve">WOMEN IN PARLIAMENT </w:t>
      </w:r>
      <w:r w:rsidRPr="001B5FED">
        <w:rPr>
          <w:rFonts w:ascii="ArialMT" w:hAnsi="ArialMT"/>
          <w:sz w:val="16"/>
          <w:szCs w:val="16"/>
        </w:rPr>
        <w:t>(</w:t>
      </w:r>
      <w:r w:rsidR="00852146" w:rsidRPr="001B5FED">
        <w:rPr>
          <w:rFonts w:ascii="ArialMT" w:hAnsi="ArialMT"/>
          <w:sz w:val="16"/>
          <w:szCs w:val="16"/>
        </w:rPr>
        <w:t>6</w:t>
      </w:r>
      <w:r w:rsidRPr="001B5FED">
        <w:rPr>
          <w:rFonts w:ascii="ArialMT" w:hAnsi="ArialMT"/>
          <w:sz w:val="16"/>
          <w:szCs w:val="16"/>
        </w:rPr>
        <w:t>:</w:t>
      </w:r>
      <w:r w:rsidR="00852146" w:rsidRPr="001B5FED">
        <w:rPr>
          <w:rFonts w:ascii="ArialMT" w:hAnsi="ArialMT"/>
          <w:sz w:val="16"/>
          <w:szCs w:val="16"/>
        </w:rPr>
        <w:t>15</w:t>
      </w:r>
      <w:r w:rsidRPr="001B5FED">
        <w:rPr>
          <w:rFonts w:ascii="ArialMT" w:hAnsi="ArialMT"/>
          <w:sz w:val="16"/>
          <w:szCs w:val="16"/>
        </w:rPr>
        <w:t xml:space="preserve"> - </w:t>
      </w:r>
      <w:r w:rsidR="00852146" w:rsidRPr="001B5FED">
        <w:rPr>
          <w:rFonts w:ascii="ArialMT" w:hAnsi="ArialMT"/>
          <w:sz w:val="16"/>
          <w:szCs w:val="16"/>
        </w:rPr>
        <w:t>10:22</w:t>
      </w:r>
      <w:r w:rsidRPr="001B5FED">
        <w:rPr>
          <w:rFonts w:ascii="ArialMT" w:hAnsi="ArialMT"/>
          <w:sz w:val="16"/>
          <w:szCs w:val="16"/>
        </w:rPr>
        <w:t>)</w:t>
      </w:r>
    </w:p>
    <w:p w14:paraId="7C8C3FEF" w14:textId="77777777" w:rsidR="00260B90" w:rsidRPr="001B5FED" w:rsidRDefault="00260B90" w:rsidP="0085346F">
      <w:pPr>
        <w:spacing w:line="276" w:lineRule="auto"/>
        <w:rPr>
          <w:rFonts w:ascii="Arial" w:hAnsi="Arial" w:cs="Arial"/>
          <w:sz w:val="22"/>
          <w:szCs w:val="22"/>
        </w:rPr>
      </w:pPr>
    </w:p>
    <w:p w14:paraId="3268369E" w14:textId="4E8346D2" w:rsidR="00A81FFE" w:rsidRPr="001B5FED" w:rsidRDefault="00BC44A6" w:rsidP="0085346F">
      <w:pPr>
        <w:spacing w:line="276" w:lineRule="auto"/>
        <w:rPr>
          <w:rFonts w:ascii="Arial" w:hAnsi="Arial" w:cs="Arial"/>
          <w:sz w:val="22"/>
          <w:szCs w:val="22"/>
        </w:rPr>
      </w:pPr>
      <w:r w:rsidRPr="001B5FED">
        <w:rPr>
          <w:rFonts w:ascii="Arial" w:hAnsi="Arial" w:cs="Arial"/>
          <w:sz w:val="22"/>
          <w:szCs w:val="22"/>
        </w:rPr>
        <w:t xml:space="preserve">In this report, BTN looks at the place </w:t>
      </w:r>
      <w:r w:rsidR="00260B90" w:rsidRPr="001B5FED">
        <w:rPr>
          <w:rFonts w:ascii="Arial" w:hAnsi="Arial" w:cs="Arial"/>
          <w:sz w:val="22"/>
          <w:szCs w:val="22"/>
        </w:rPr>
        <w:t xml:space="preserve">women </w:t>
      </w:r>
      <w:r w:rsidRPr="001B5FED">
        <w:rPr>
          <w:rFonts w:ascii="Arial" w:hAnsi="Arial" w:cs="Arial"/>
          <w:sz w:val="22"/>
          <w:szCs w:val="22"/>
        </w:rPr>
        <w:t>have in the</w:t>
      </w:r>
      <w:r w:rsidR="00260B90" w:rsidRPr="001B5FED">
        <w:rPr>
          <w:rFonts w:ascii="Arial" w:hAnsi="Arial" w:cs="Arial"/>
          <w:sz w:val="22"/>
          <w:szCs w:val="22"/>
        </w:rPr>
        <w:t xml:space="preserve"> history</w:t>
      </w:r>
      <w:r w:rsidRPr="001B5FED">
        <w:rPr>
          <w:rFonts w:ascii="Arial" w:hAnsi="Arial" w:cs="Arial"/>
          <w:sz w:val="22"/>
          <w:szCs w:val="22"/>
        </w:rPr>
        <w:t xml:space="preserve"> of </w:t>
      </w:r>
      <w:r w:rsidR="0085346F">
        <w:rPr>
          <w:rFonts w:ascii="Arial" w:hAnsi="Arial" w:cs="Arial"/>
          <w:sz w:val="22"/>
          <w:szCs w:val="22"/>
        </w:rPr>
        <w:t xml:space="preserve">Australia’s </w:t>
      </w:r>
      <w:r w:rsidRPr="001B5FED">
        <w:rPr>
          <w:rFonts w:ascii="Arial" w:hAnsi="Arial" w:cs="Arial"/>
          <w:sz w:val="22"/>
          <w:szCs w:val="22"/>
        </w:rPr>
        <w:t>parliament</w:t>
      </w:r>
      <w:r w:rsidR="0085346F">
        <w:rPr>
          <w:rFonts w:ascii="Arial" w:hAnsi="Arial" w:cs="Arial"/>
          <w:sz w:val="22"/>
          <w:szCs w:val="22"/>
        </w:rPr>
        <w:t>s</w:t>
      </w:r>
      <w:r w:rsidR="00260B90" w:rsidRPr="001B5FED">
        <w:rPr>
          <w:rFonts w:ascii="Arial" w:hAnsi="Arial" w:cs="Arial"/>
          <w:sz w:val="22"/>
          <w:szCs w:val="22"/>
        </w:rPr>
        <w:t xml:space="preserve">. </w:t>
      </w:r>
      <w:r w:rsidR="00260B90" w:rsidRPr="001B5FED">
        <w:rPr>
          <w:rFonts w:ascii="Arial" w:hAnsi="Arial" w:cs="Arial"/>
          <w:sz w:val="22"/>
          <w:szCs w:val="22"/>
        </w:rPr>
        <w:br/>
      </w:r>
    </w:p>
    <w:p w14:paraId="6A67BB4D" w14:textId="260AB607" w:rsidR="006835A6" w:rsidRPr="0085346F" w:rsidRDefault="006835A6" w:rsidP="00260B90">
      <w:pPr>
        <w:pStyle w:val="ListParagraph"/>
        <w:numPr>
          <w:ilvl w:val="0"/>
          <w:numId w:val="33"/>
        </w:numPr>
        <w:spacing w:line="320" w:lineRule="atLeast"/>
        <w:rPr>
          <w:rFonts w:ascii="Arial" w:hAnsi="Arial" w:cs="Arial"/>
        </w:rPr>
      </w:pPr>
      <w:r w:rsidRPr="001B5FED">
        <w:rPr>
          <w:rFonts w:ascii="Arial" w:hAnsi="Arial" w:cs="Arial"/>
        </w:rPr>
        <w:t>For a long time</w:t>
      </w:r>
      <w:r w:rsidRPr="001B5FED">
        <w:rPr>
          <w:rFonts w:ascii="Arial" w:hAnsi="Arial" w:cs="Arial"/>
        </w:rPr>
        <w:t>,</w:t>
      </w:r>
      <w:r w:rsidRPr="001B5FED">
        <w:rPr>
          <w:rFonts w:ascii="Arial" w:hAnsi="Arial" w:cs="Arial"/>
        </w:rPr>
        <w:t xml:space="preserve"> no woman in the world had the right to vote</w:t>
      </w:r>
      <w:r w:rsidRPr="001B5FED">
        <w:rPr>
          <w:rFonts w:ascii="Arial" w:hAnsi="Arial" w:cs="Arial"/>
        </w:rPr>
        <w:t>. Why?</w:t>
      </w:r>
    </w:p>
    <w:p w14:paraId="137F962A" w14:textId="77777777" w:rsidR="00E95AAA" w:rsidRPr="0085346F" w:rsidRDefault="00E95AAA" w:rsidP="0085346F">
      <w:pPr>
        <w:rPr>
          <w:rFonts w:ascii="Arial" w:hAnsi="Arial" w:cs="Arial"/>
          <w:sz w:val="22"/>
          <w:szCs w:val="22"/>
        </w:rPr>
      </w:pPr>
    </w:p>
    <w:p w14:paraId="12D961EB" w14:textId="02007AF7" w:rsidR="00BC44A6" w:rsidRPr="0085346F" w:rsidRDefault="00BC44A6" w:rsidP="001B5FED">
      <w:pPr>
        <w:pStyle w:val="ListParagraph"/>
        <w:numPr>
          <w:ilvl w:val="0"/>
          <w:numId w:val="34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How many women will have</w:t>
      </w:r>
      <w:r w:rsidR="00260B90" w:rsidRPr="0085346F">
        <w:rPr>
          <w:rFonts w:ascii="Arial" w:hAnsi="Arial" w:cs="Arial"/>
        </w:rPr>
        <w:t xml:space="preserve"> seats in </w:t>
      </w:r>
      <w:r w:rsidRPr="0085346F">
        <w:rPr>
          <w:rFonts w:ascii="Arial" w:hAnsi="Arial" w:cs="Arial"/>
        </w:rPr>
        <w:t>Australia’s 150 seat</w:t>
      </w:r>
      <w:r w:rsidR="00260B90" w:rsidRPr="0085346F">
        <w:rPr>
          <w:rFonts w:ascii="Arial" w:hAnsi="Arial" w:cs="Arial"/>
        </w:rPr>
        <w:t xml:space="preserve"> House of Representatives</w:t>
      </w:r>
      <w:r w:rsidRPr="0085346F">
        <w:rPr>
          <w:rFonts w:ascii="Arial" w:hAnsi="Arial" w:cs="Arial"/>
        </w:rPr>
        <w:t xml:space="preserve">? </w:t>
      </w:r>
    </w:p>
    <w:p w14:paraId="59C5AE22" w14:textId="4ABF24DE" w:rsidR="00BC44A6" w:rsidRPr="0085346F" w:rsidRDefault="00BC44A6" w:rsidP="001B5FED">
      <w:pPr>
        <w:pStyle w:val="ListParagraph"/>
        <w:numPr>
          <w:ilvl w:val="0"/>
          <w:numId w:val="34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 xml:space="preserve">How many of </w:t>
      </w:r>
      <w:r w:rsidRPr="0085346F">
        <w:rPr>
          <w:rFonts w:ascii="Arial" w:hAnsi="Arial" w:cs="Arial"/>
        </w:rPr>
        <w:t>the 76 Senate seats</w:t>
      </w:r>
      <w:r w:rsidRPr="0085346F">
        <w:rPr>
          <w:rFonts w:ascii="Arial" w:hAnsi="Arial" w:cs="Arial"/>
        </w:rPr>
        <w:t xml:space="preserve"> will be held by women?</w:t>
      </w:r>
    </w:p>
    <w:p w14:paraId="1C86B543" w14:textId="5F4CCECC" w:rsidR="006835A6" w:rsidRPr="0085346F" w:rsidRDefault="006835A6" w:rsidP="001B5FED">
      <w:pPr>
        <w:pStyle w:val="ListParagraph"/>
        <w:numPr>
          <w:ilvl w:val="0"/>
          <w:numId w:val="34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 xml:space="preserve">Which Australian </w:t>
      </w:r>
      <w:r w:rsidRPr="0085346F">
        <w:rPr>
          <w:rFonts w:ascii="Arial" w:hAnsi="Arial" w:cs="Arial"/>
        </w:rPr>
        <w:t xml:space="preserve">government became </w:t>
      </w:r>
      <w:r w:rsidRPr="0085346F">
        <w:rPr>
          <w:rFonts w:ascii="Arial" w:hAnsi="Arial" w:cs="Arial"/>
        </w:rPr>
        <w:t xml:space="preserve">only </w:t>
      </w:r>
      <w:r w:rsidRPr="0085346F">
        <w:rPr>
          <w:rFonts w:ascii="Arial" w:hAnsi="Arial" w:cs="Arial"/>
        </w:rPr>
        <w:t>the second in the world to give women the right to vote</w:t>
      </w:r>
      <w:r w:rsidRPr="0085346F">
        <w:rPr>
          <w:rFonts w:ascii="Arial" w:hAnsi="Arial" w:cs="Arial"/>
        </w:rPr>
        <w:t xml:space="preserve"> in 1894?</w:t>
      </w:r>
    </w:p>
    <w:p w14:paraId="364AB84D" w14:textId="6DA2A905" w:rsidR="00E95AAA" w:rsidRPr="0085346F" w:rsidRDefault="00E95AAA" w:rsidP="001B5FED">
      <w:pPr>
        <w:pStyle w:val="ListParagraph"/>
        <w:numPr>
          <w:ilvl w:val="0"/>
          <w:numId w:val="34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The new</w:t>
      </w:r>
      <w:r w:rsidR="00260B90" w:rsidRPr="0085346F">
        <w:rPr>
          <w:rFonts w:ascii="Arial" w:hAnsi="Arial" w:cs="Arial"/>
        </w:rPr>
        <w:t xml:space="preserve"> Australia</w:t>
      </w:r>
      <w:r w:rsidR="004451DE" w:rsidRPr="0085346F">
        <w:rPr>
          <w:rFonts w:ascii="Arial" w:hAnsi="Arial" w:cs="Arial"/>
        </w:rPr>
        <w:t>n federation</w:t>
      </w:r>
      <w:r w:rsidR="00260B90" w:rsidRPr="0085346F">
        <w:rPr>
          <w:rFonts w:ascii="Arial" w:hAnsi="Arial" w:cs="Arial"/>
        </w:rPr>
        <w:t xml:space="preserve"> passed similar </w:t>
      </w:r>
      <w:proofErr w:type="gramStart"/>
      <w:r w:rsidR="00260B90" w:rsidRPr="0085346F">
        <w:rPr>
          <w:rFonts w:ascii="Arial" w:hAnsi="Arial" w:cs="Arial"/>
        </w:rPr>
        <w:t>laws</w:t>
      </w:r>
      <w:proofErr w:type="gramEnd"/>
      <w:r w:rsidR="00260B90" w:rsidRPr="0085346F">
        <w:rPr>
          <w:rFonts w:ascii="Arial" w:hAnsi="Arial" w:cs="Arial"/>
        </w:rPr>
        <w:t xml:space="preserve"> </w:t>
      </w:r>
      <w:r w:rsidRPr="0085346F">
        <w:rPr>
          <w:rFonts w:ascii="Arial" w:hAnsi="Arial" w:cs="Arial"/>
        </w:rPr>
        <w:t>but</w:t>
      </w:r>
      <w:r w:rsidR="00260B90" w:rsidRPr="0085346F">
        <w:rPr>
          <w:rFonts w:ascii="Arial" w:hAnsi="Arial" w:cs="Arial"/>
        </w:rPr>
        <w:t xml:space="preserve"> some states </w:t>
      </w:r>
      <w:r w:rsidRPr="0085346F">
        <w:rPr>
          <w:rFonts w:ascii="Arial" w:hAnsi="Arial" w:cs="Arial"/>
        </w:rPr>
        <w:t>didn’t give the same rights to which group of people?</w:t>
      </w:r>
      <w:r w:rsidR="00260B90" w:rsidRPr="0085346F">
        <w:rPr>
          <w:rFonts w:ascii="Arial" w:hAnsi="Arial" w:cs="Arial"/>
        </w:rPr>
        <w:t xml:space="preserve"> </w:t>
      </w:r>
    </w:p>
    <w:p w14:paraId="25927CD9" w14:textId="66036564" w:rsidR="00E95AAA" w:rsidRPr="0085346F" w:rsidRDefault="00E95AAA" w:rsidP="001B5FED">
      <w:pPr>
        <w:pStyle w:val="ListParagraph"/>
        <w:numPr>
          <w:ilvl w:val="0"/>
          <w:numId w:val="34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 xml:space="preserve">In which year were </w:t>
      </w:r>
      <w:r w:rsidRPr="0085346F">
        <w:rPr>
          <w:rFonts w:ascii="Arial" w:hAnsi="Arial" w:cs="Arial"/>
        </w:rPr>
        <w:t>the first women elected to federal Parliament</w:t>
      </w:r>
      <w:r w:rsidRPr="0085346F">
        <w:rPr>
          <w:rFonts w:ascii="Arial" w:hAnsi="Arial" w:cs="Arial"/>
        </w:rPr>
        <w:t>?</w:t>
      </w:r>
    </w:p>
    <w:p w14:paraId="3BF0F862" w14:textId="6DF9A6E9" w:rsidR="00E95AAA" w:rsidRPr="0085346F" w:rsidRDefault="00260B90" w:rsidP="001B5FED">
      <w:pPr>
        <w:pStyle w:val="ListParagraph"/>
        <w:numPr>
          <w:ilvl w:val="0"/>
          <w:numId w:val="34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 xml:space="preserve">At the time, </w:t>
      </w:r>
      <w:r w:rsidR="00E95AAA" w:rsidRPr="0085346F">
        <w:rPr>
          <w:rFonts w:ascii="Arial" w:hAnsi="Arial" w:cs="Arial"/>
        </w:rPr>
        <w:t>P</w:t>
      </w:r>
      <w:r w:rsidR="00E95AAA" w:rsidRPr="0085346F">
        <w:rPr>
          <w:rFonts w:ascii="Arial" w:hAnsi="Arial" w:cs="Arial"/>
        </w:rPr>
        <w:t xml:space="preserve">arliament </w:t>
      </w:r>
      <w:r w:rsidR="00E95AAA" w:rsidRPr="0085346F">
        <w:rPr>
          <w:rFonts w:ascii="Arial" w:hAnsi="Arial" w:cs="Arial"/>
        </w:rPr>
        <w:t>H</w:t>
      </w:r>
      <w:r w:rsidR="00E95AAA" w:rsidRPr="0085346F">
        <w:rPr>
          <w:rFonts w:ascii="Arial" w:hAnsi="Arial" w:cs="Arial"/>
        </w:rPr>
        <w:t>ouse</w:t>
      </w:r>
      <w:r w:rsidR="00E95AAA" w:rsidRPr="0085346F">
        <w:rPr>
          <w:rFonts w:ascii="Arial" w:hAnsi="Arial" w:cs="Arial"/>
        </w:rPr>
        <w:t xml:space="preserve"> didn’t</w:t>
      </w:r>
      <w:r w:rsidRPr="0085346F">
        <w:rPr>
          <w:rFonts w:ascii="Arial" w:hAnsi="Arial" w:cs="Arial"/>
        </w:rPr>
        <w:t xml:space="preserve"> even </w:t>
      </w:r>
      <w:r w:rsidR="00E95AAA" w:rsidRPr="0085346F">
        <w:rPr>
          <w:rFonts w:ascii="Arial" w:hAnsi="Arial" w:cs="Arial"/>
        </w:rPr>
        <w:t xml:space="preserve">have </w:t>
      </w:r>
      <w:r w:rsidR="004451DE" w:rsidRPr="0085346F">
        <w:rPr>
          <w:rFonts w:ascii="Arial" w:hAnsi="Arial" w:cs="Arial"/>
        </w:rPr>
        <w:t>_________________________</w:t>
      </w:r>
    </w:p>
    <w:p w14:paraId="5E864A01" w14:textId="28AA5BDF" w:rsidR="00E95AAA" w:rsidRPr="0085346F" w:rsidRDefault="00E95AAA" w:rsidP="001B5FED">
      <w:pPr>
        <w:pStyle w:val="ListParagraph"/>
        <w:numPr>
          <w:ilvl w:val="0"/>
          <w:numId w:val="34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In</w:t>
      </w:r>
      <w:r w:rsidR="00260B90" w:rsidRPr="0085346F">
        <w:rPr>
          <w:rFonts w:ascii="Arial" w:hAnsi="Arial" w:cs="Arial"/>
        </w:rPr>
        <w:t xml:space="preserve"> 2010, </w:t>
      </w:r>
      <w:r w:rsidRPr="0085346F">
        <w:rPr>
          <w:rFonts w:ascii="Arial" w:hAnsi="Arial" w:cs="Arial"/>
        </w:rPr>
        <w:t xml:space="preserve">Australia </w:t>
      </w:r>
      <w:r w:rsidR="004451DE" w:rsidRPr="0085346F">
        <w:rPr>
          <w:rFonts w:ascii="Arial" w:hAnsi="Arial" w:cs="Arial"/>
        </w:rPr>
        <w:t>got</w:t>
      </w:r>
      <w:r w:rsidRPr="0085346F">
        <w:rPr>
          <w:rFonts w:ascii="Arial" w:hAnsi="Arial" w:cs="Arial"/>
        </w:rPr>
        <w:t xml:space="preserve"> its first</w:t>
      </w:r>
      <w:r w:rsidR="00260B90" w:rsidRPr="0085346F">
        <w:rPr>
          <w:rFonts w:ascii="Arial" w:hAnsi="Arial" w:cs="Arial"/>
        </w:rPr>
        <w:t xml:space="preserve"> </w:t>
      </w:r>
      <w:r w:rsidR="004451DE" w:rsidRPr="0085346F">
        <w:rPr>
          <w:rFonts w:ascii="Arial" w:hAnsi="Arial" w:cs="Arial"/>
        </w:rPr>
        <w:t>_________________________</w:t>
      </w:r>
    </w:p>
    <w:p w14:paraId="3E5F3218" w14:textId="32FBE2C9" w:rsidR="00E95AAA" w:rsidRPr="0085346F" w:rsidRDefault="00E95AAA" w:rsidP="001B5FED">
      <w:pPr>
        <w:pStyle w:val="ListParagraph"/>
        <w:numPr>
          <w:ilvl w:val="0"/>
          <w:numId w:val="34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And in</w:t>
      </w:r>
      <w:r w:rsidR="00260B90" w:rsidRPr="0085346F">
        <w:rPr>
          <w:rFonts w:ascii="Arial" w:hAnsi="Arial" w:cs="Arial"/>
        </w:rPr>
        <w:t xml:space="preserve"> 2013, Nova Peris became the first </w:t>
      </w:r>
      <w:r w:rsidR="004451DE" w:rsidRPr="0085346F">
        <w:rPr>
          <w:rFonts w:ascii="Arial" w:hAnsi="Arial" w:cs="Arial"/>
        </w:rPr>
        <w:t>_________________________</w:t>
      </w:r>
      <w:r w:rsidR="00260B90" w:rsidRPr="0085346F">
        <w:rPr>
          <w:rFonts w:ascii="Arial" w:hAnsi="Arial" w:cs="Arial"/>
        </w:rPr>
        <w:t xml:space="preserve"> to sit in Parliament. </w:t>
      </w:r>
    </w:p>
    <w:p w14:paraId="6C3083F1" w14:textId="77777777" w:rsidR="00E95AAA" w:rsidRPr="0085346F" w:rsidRDefault="00E95AAA" w:rsidP="00E95AAA">
      <w:pPr>
        <w:spacing w:line="320" w:lineRule="atLeast"/>
        <w:rPr>
          <w:rFonts w:ascii="Arial" w:hAnsi="Arial" w:cs="Arial"/>
          <w:sz w:val="22"/>
          <w:szCs w:val="22"/>
        </w:rPr>
      </w:pPr>
    </w:p>
    <w:p w14:paraId="714D0BD1" w14:textId="0E242AF1" w:rsidR="00260B90" w:rsidRPr="0085346F" w:rsidRDefault="006942D2" w:rsidP="00260B90">
      <w:pPr>
        <w:spacing w:line="320" w:lineRule="atLeast"/>
        <w:rPr>
          <w:rFonts w:ascii="Arial" w:hAnsi="Arial" w:cs="Arial"/>
          <w:sz w:val="22"/>
          <w:szCs w:val="22"/>
        </w:rPr>
      </w:pPr>
      <w:r w:rsidRPr="0085346F">
        <w:rPr>
          <w:rFonts w:ascii="Arial" w:hAnsi="Arial" w:cs="Arial"/>
          <w:sz w:val="22"/>
          <w:szCs w:val="22"/>
        </w:rPr>
        <w:t xml:space="preserve">VE DAY ANNIVERSARY </w:t>
      </w:r>
      <w:r w:rsidRPr="0085346F">
        <w:rPr>
          <w:rFonts w:ascii="ArialMT" w:hAnsi="ArialMT"/>
          <w:sz w:val="16"/>
          <w:szCs w:val="16"/>
        </w:rPr>
        <w:t>(</w:t>
      </w:r>
      <w:r w:rsidR="00852146" w:rsidRPr="0085346F">
        <w:rPr>
          <w:rFonts w:ascii="ArialMT" w:hAnsi="ArialMT"/>
          <w:sz w:val="16"/>
          <w:szCs w:val="16"/>
        </w:rPr>
        <w:t>10:22</w:t>
      </w:r>
      <w:r w:rsidRPr="0085346F">
        <w:rPr>
          <w:rFonts w:ascii="ArialMT" w:hAnsi="ArialMT"/>
          <w:sz w:val="16"/>
          <w:szCs w:val="16"/>
        </w:rPr>
        <w:t xml:space="preserve"> - </w:t>
      </w:r>
      <w:r w:rsidR="00591C9C" w:rsidRPr="0085346F">
        <w:rPr>
          <w:rFonts w:ascii="ArialMT" w:hAnsi="ArialMT"/>
          <w:sz w:val="16"/>
          <w:szCs w:val="16"/>
        </w:rPr>
        <w:t>15</w:t>
      </w:r>
      <w:r w:rsidRPr="0085346F">
        <w:rPr>
          <w:rFonts w:ascii="ArialMT" w:hAnsi="ArialMT"/>
          <w:sz w:val="16"/>
          <w:szCs w:val="16"/>
        </w:rPr>
        <w:t>:</w:t>
      </w:r>
      <w:r w:rsidR="00591C9C" w:rsidRPr="0085346F">
        <w:rPr>
          <w:rFonts w:ascii="ArialMT" w:hAnsi="ArialMT"/>
          <w:sz w:val="16"/>
          <w:szCs w:val="16"/>
        </w:rPr>
        <w:t>50</w:t>
      </w:r>
      <w:r w:rsidRPr="0085346F">
        <w:rPr>
          <w:rFonts w:ascii="ArialMT" w:hAnsi="ArialMT"/>
          <w:sz w:val="16"/>
          <w:szCs w:val="16"/>
        </w:rPr>
        <w:t>)</w:t>
      </w:r>
    </w:p>
    <w:p w14:paraId="51FD6567" w14:textId="77777777" w:rsidR="00260B90" w:rsidRPr="0085346F" w:rsidRDefault="00260B90" w:rsidP="00260B90">
      <w:pPr>
        <w:spacing w:line="320" w:lineRule="atLeast"/>
        <w:rPr>
          <w:rFonts w:ascii="Arial" w:hAnsi="Arial" w:cs="Arial"/>
          <w:sz w:val="22"/>
          <w:szCs w:val="22"/>
        </w:rPr>
      </w:pPr>
    </w:p>
    <w:p w14:paraId="0127F2EB" w14:textId="1D853CAC" w:rsidR="00260B90" w:rsidRPr="0085346F" w:rsidRDefault="00260B90" w:rsidP="00260B90">
      <w:pPr>
        <w:spacing w:line="320" w:lineRule="atLeast"/>
        <w:rPr>
          <w:rFonts w:ascii="Arial" w:hAnsi="Arial" w:cs="Arial"/>
          <w:sz w:val="22"/>
          <w:szCs w:val="22"/>
        </w:rPr>
      </w:pPr>
      <w:r w:rsidRPr="0085346F">
        <w:rPr>
          <w:rFonts w:ascii="Arial" w:hAnsi="Arial" w:cs="Arial"/>
          <w:sz w:val="22"/>
          <w:szCs w:val="22"/>
        </w:rPr>
        <w:t xml:space="preserve">Last week the world </w:t>
      </w:r>
      <w:r w:rsidR="006F10B4" w:rsidRPr="0085346F">
        <w:rPr>
          <w:rFonts w:ascii="Arial" w:hAnsi="Arial" w:cs="Arial"/>
          <w:sz w:val="22"/>
          <w:szCs w:val="22"/>
        </w:rPr>
        <w:t xml:space="preserve">commemorated the </w:t>
      </w:r>
      <w:r w:rsidRPr="0085346F">
        <w:rPr>
          <w:rFonts w:ascii="Arial" w:hAnsi="Arial" w:cs="Arial"/>
          <w:sz w:val="22"/>
          <w:szCs w:val="22"/>
        </w:rPr>
        <w:t xml:space="preserve">80th anniversary of VE Day. </w:t>
      </w:r>
    </w:p>
    <w:p w14:paraId="0854D509" w14:textId="77777777" w:rsidR="00A81FFE" w:rsidRPr="0085346F" w:rsidRDefault="00A81FFE" w:rsidP="00A81FFE">
      <w:pPr>
        <w:spacing w:line="340" w:lineRule="atLeast"/>
        <w:rPr>
          <w:rFonts w:ascii="Arial" w:eastAsia="Calibri" w:hAnsi="Arial" w:cs="Arial"/>
          <w:sz w:val="22"/>
          <w:szCs w:val="22"/>
        </w:rPr>
      </w:pPr>
    </w:p>
    <w:tbl>
      <w:tblPr>
        <w:tblW w:w="9607" w:type="dxa"/>
        <w:jc w:val="center"/>
        <w:tblBorders>
          <w:top w:val="wave" w:sz="6" w:space="0" w:color="auto"/>
          <w:left w:val="wave" w:sz="6" w:space="0" w:color="auto"/>
          <w:bottom w:val="wave" w:sz="6" w:space="0" w:color="auto"/>
          <w:right w:val="wave" w:sz="6" w:space="0" w:color="auto"/>
          <w:insideH w:val="wave" w:sz="6" w:space="0" w:color="auto"/>
          <w:insideV w:val="wave" w:sz="6" w:space="0" w:color="auto"/>
        </w:tblBorders>
        <w:shd w:val="clear" w:color="auto" w:fill="F2F2F2"/>
        <w:tblLook w:val="04A0" w:firstRow="1" w:lastRow="0" w:firstColumn="1" w:lastColumn="0" w:noHBand="0" w:noVBand="1"/>
      </w:tblPr>
      <w:tblGrid>
        <w:gridCol w:w="9607"/>
      </w:tblGrid>
      <w:tr w:rsidR="001B5FED" w:rsidRPr="0085346F" w14:paraId="1B8C0E33" w14:textId="77777777" w:rsidTr="004451DE">
        <w:trPr>
          <w:trHeight w:val="1198"/>
          <w:jc w:val="center"/>
        </w:trPr>
        <w:tc>
          <w:tcPr>
            <w:tcW w:w="9607" w:type="dxa"/>
            <w:shd w:val="clear" w:color="auto" w:fill="F2F2F2"/>
          </w:tcPr>
          <w:p w14:paraId="397D6B59" w14:textId="50C681D7" w:rsidR="00A81FFE" w:rsidRPr="0085346F" w:rsidRDefault="00754128" w:rsidP="004451DE">
            <w:pPr>
              <w:spacing w:line="32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5346F">
              <w:rPr>
                <w:rFonts w:ascii="Arial" w:hAnsi="Arial" w:cs="Arial"/>
                <w:sz w:val="22"/>
                <w:szCs w:val="22"/>
              </w:rPr>
              <w:t>years of conflict</w:t>
            </w:r>
            <w:r w:rsidRPr="0085346F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4451DE" w:rsidRPr="0085346F">
              <w:rPr>
                <w:rFonts w:ascii="Arial" w:hAnsi="Arial" w:cs="Arial"/>
                <w:sz w:val="22"/>
                <w:szCs w:val="22"/>
              </w:rPr>
              <w:t xml:space="preserve">           </w:t>
            </w:r>
            <w:r w:rsidRPr="0085346F">
              <w:rPr>
                <w:rFonts w:ascii="Arial" w:hAnsi="Arial" w:cs="Arial"/>
                <w:sz w:val="22"/>
                <w:szCs w:val="22"/>
              </w:rPr>
              <w:t>suffering and sacrifice</w:t>
            </w:r>
            <w:r w:rsidRPr="0085346F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4451DE" w:rsidRPr="0085346F">
              <w:rPr>
                <w:rFonts w:ascii="Arial" w:hAnsi="Arial" w:cs="Arial"/>
                <w:sz w:val="22"/>
                <w:szCs w:val="22"/>
              </w:rPr>
              <w:t xml:space="preserve">            </w:t>
            </w:r>
            <w:r w:rsidRPr="0085346F">
              <w:rPr>
                <w:rFonts w:ascii="Arial" w:hAnsi="Arial" w:cs="Arial"/>
                <w:sz w:val="22"/>
                <w:szCs w:val="22"/>
              </w:rPr>
              <w:t>r</w:t>
            </w:r>
            <w:r w:rsidRPr="0085346F">
              <w:rPr>
                <w:rFonts w:ascii="Arial" w:hAnsi="Arial" w:cs="Arial"/>
                <w:sz w:val="22"/>
                <w:szCs w:val="22"/>
              </w:rPr>
              <w:t>i</w:t>
            </w:r>
            <w:r w:rsidRPr="0085346F">
              <w:rPr>
                <w:rFonts w:ascii="Arial" w:hAnsi="Arial" w:cs="Arial"/>
                <w:sz w:val="22"/>
                <w:szCs w:val="22"/>
              </w:rPr>
              <w:t>se to power</w:t>
            </w:r>
            <w:r w:rsidRPr="0085346F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4451DE" w:rsidRPr="0085346F">
              <w:rPr>
                <w:rFonts w:ascii="Arial" w:hAnsi="Arial" w:cs="Arial"/>
                <w:sz w:val="22"/>
                <w:szCs w:val="22"/>
              </w:rPr>
              <w:t xml:space="preserve">            </w:t>
            </w:r>
            <w:r w:rsidRPr="0085346F">
              <w:rPr>
                <w:rFonts w:ascii="Arial" w:hAnsi="Arial" w:cs="Arial"/>
                <w:sz w:val="22"/>
                <w:szCs w:val="22"/>
              </w:rPr>
              <w:t>took advantage of</w:t>
            </w:r>
            <w:r w:rsidRPr="0085346F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5346F">
              <w:rPr>
                <w:rFonts w:ascii="Arial" w:hAnsi="Arial" w:cs="Arial"/>
                <w:sz w:val="22"/>
                <w:szCs w:val="22"/>
              </w:rPr>
              <w:t>military power</w:t>
            </w:r>
            <w:r w:rsidRPr="0085346F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4451DE" w:rsidRPr="0085346F">
              <w:rPr>
                <w:rFonts w:ascii="Arial" w:hAnsi="Arial" w:cs="Arial"/>
                <w:sz w:val="22"/>
                <w:szCs w:val="22"/>
              </w:rPr>
              <w:t xml:space="preserve">        </w:t>
            </w:r>
            <w:r w:rsidRPr="0085346F">
              <w:rPr>
                <w:rFonts w:ascii="Arial" w:hAnsi="Arial" w:cs="Arial"/>
                <w:sz w:val="22"/>
                <w:szCs w:val="22"/>
              </w:rPr>
              <w:t>restore to its former greatness</w:t>
            </w:r>
            <w:r w:rsidRPr="0085346F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4451DE" w:rsidRPr="0085346F">
              <w:rPr>
                <w:rFonts w:ascii="Arial" w:hAnsi="Arial" w:cs="Arial"/>
                <w:sz w:val="22"/>
                <w:szCs w:val="22"/>
              </w:rPr>
              <w:t xml:space="preserve">        </w:t>
            </w:r>
            <w:r w:rsidRPr="0085346F">
              <w:rPr>
                <w:rFonts w:ascii="Arial" w:hAnsi="Arial" w:cs="Arial"/>
                <w:sz w:val="22"/>
                <w:szCs w:val="22"/>
              </w:rPr>
              <w:t>Aryan</w:t>
            </w:r>
            <w:r w:rsidRPr="0085346F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4451DE" w:rsidRPr="0085346F">
              <w:rPr>
                <w:rFonts w:ascii="Arial" w:hAnsi="Arial" w:cs="Arial"/>
                <w:sz w:val="22"/>
                <w:szCs w:val="22"/>
              </w:rPr>
              <w:t xml:space="preserve">       </w:t>
            </w:r>
            <w:r w:rsidRPr="0085346F">
              <w:rPr>
                <w:rFonts w:ascii="Arial" w:hAnsi="Arial" w:cs="Arial"/>
                <w:sz w:val="22"/>
                <w:szCs w:val="22"/>
              </w:rPr>
              <w:t>strong allies</w:t>
            </w:r>
            <w:r w:rsidRPr="0085346F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4451DE" w:rsidRPr="0085346F">
              <w:rPr>
                <w:rFonts w:ascii="Arial" w:hAnsi="Arial" w:cs="Arial"/>
                <w:sz w:val="22"/>
                <w:szCs w:val="22"/>
              </w:rPr>
              <w:t xml:space="preserve">       </w:t>
            </w:r>
            <w:r w:rsidRPr="0085346F">
              <w:rPr>
                <w:rFonts w:ascii="Arial" w:hAnsi="Arial" w:cs="Arial"/>
                <w:sz w:val="22"/>
                <w:szCs w:val="22"/>
              </w:rPr>
              <w:t xml:space="preserve">wage war </w:t>
            </w:r>
            <w:r w:rsidR="004451DE" w:rsidRPr="0085346F">
              <w:rPr>
                <w:rFonts w:ascii="Arial" w:hAnsi="Arial" w:cs="Arial"/>
                <w:sz w:val="22"/>
                <w:szCs w:val="22"/>
              </w:rPr>
              <w:t xml:space="preserve">            </w:t>
            </w:r>
            <w:r w:rsidRPr="0085346F">
              <w:rPr>
                <w:rFonts w:ascii="Arial" w:hAnsi="Arial" w:cs="Arial"/>
                <w:sz w:val="22"/>
                <w:szCs w:val="22"/>
              </w:rPr>
              <w:t>carry out a mass killing</w:t>
            </w:r>
            <w:r w:rsidRPr="0085346F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4451DE" w:rsidRPr="0085346F">
              <w:rPr>
                <w:rFonts w:ascii="Arial" w:hAnsi="Arial" w:cs="Arial"/>
                <w:sz w:val="22"/>
                <w:szCs w:val="22"/>
              </w:rPr>
              <w:t xml:space="preserve">     </w:t>
            </w:r>
            <w:r w:rsidRPr="0085346F">
              <w:rPr>
                <w:rFonts w:ascii="Arial" w:hAnsi="Arial" w:cs="Arial"/>
                <w:sz w:val="22"/>
                <w:szCs w:val="22"/>
              </w:rPr>
              <w:t>ethnic minorities</w:t>
            </w:r>
            <w:r w:rsidRPr="0085346F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4451DE" w:rsidRPr="0085346F">
              <w:rPr>
                <w:rFonts w:ascii="Arial" w:hAnsi="Arial" w:cs="Arial"/>
                <w:sz w:val="22"/>
                <w:szCs w:val="22"/>
              </w:rPr>
              <w:t xml:space="preserve">     </w:t>
            </w:r>
            <w:r w:rsidR="004451DE" w:rsidRPr="0085346F"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Pr="0085346F">
              <w:rPr>
                <w:rFonts w:ascii="Arial" w:hAnsi="Arial" w:cs="Arial"/>
                <w:sz w:val="22"/>
                <w:szCs w:val="22"/>
              </w:rPr>
              <w:t>air and sea mission</w:t>
            </w:r>
            <w:r w:rsidRPr="0085346F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4451DE" w:rsidRPr="0085346F">
              <w:rPr>
                <w:rFonts w:ascii="Arial" w:hAnsi="Arial" w:cs="Arial"/>
                <w:sz w:val="22"/>
                <w:szCs w:val="22"/>
              </w:rPr>
              <w:t xml:space="preserve">     </w:t>
            </w:r>
            <w:r w:rsidR="004451DE" w:rsidRPr="0085346F">
              <w:rPr>
                <w:rFonts w:ascii="Arial" w:hAnsi="Arial" w:cs="Arial"/>
                <w:sz w:val="22"/>
                <w:szCs w:val="22"/>
              </w:rPr>
              <w:t xml:space="preserve">   </w:t>
            </w:r>
            <w:r w:rsidRPr="0085346F">
              <w:rPr>
                <w:rFonts w:ascii="Arial" w:hAnsi="Arial" w:cs="Arial"/>
                <w:sz w:val="22"/>
                <w:szCs w:val="22"/>
              </w:rPr>
              <w:t>honour the people</w:t>
            </w:r>
          </w:p>
        </w:tc>
      </w:tr>
    </w:tbl>
    <w:p w14:paraId="67097E56" w14:textId="77777777" w:rsidR="00A81FFE" w:rsidRPr="0085346F" w:rsidRDefault="00A81FFE" w:rsidP="00A81FFE">
      <w:pPr>
        <w:spacing w:line="320" w:lineRule="atLeast"/>
        <w:rPr>
          <w:rFonts w:ascii="Arial" w:hAnsi="Arial" w:cs="Arial"/>
          <w:sz w:val="22"/>
          <w:szCs w:val="22"/>
        </w:rPr>
      </w:pPr>
    </w:p>
    <w:p w14:paraId="766B2AC6" w14:textId="77777777" w:rsidR="00A81FFE" w:rsidRPr="0085346F" w:rsidRDefault="00A81FFE" w:rsidP="00260B90">
      <w:pPr>
        <w:spacing w:line="320" w:lineRule="atLeast"/>
        <w:rPr>
          <w:rFonts w:ascii="Arial" w:hAnsi="Arial" w:cs="Arial"/>
          <w:sz w:val="22"/>
          <w:szCs w:val="22"/>
        </w:rPr>
      </w:pPr>
    </w:p>
    <w:p w14:paraId="46B0B93A" w14:textId="775E9C0F" w:rsidR="006F10B4" w:rsidRPr="0085346F" w:rsidRDefault="006F10B4" w:rsidP="004451DE">
      <w:pPr>
        <w:pStyle w:val="ListParagraph"/>
        <w:numPr>
          <w:ilvl w:val="0"/>
          <w:numId w:val="36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 xml:space="preserve">What is VE Day? </w:t>
      </w:r>
      <w:r w:rsidR="00DC4C86" w:rsidRPr="0085346F">
        <w:rPr>
          <w:rFonts w:ascii="Arial" w:hAnsi="Arial" w:cs="Arial"/>
        </w:rPr>
        <w:t xml:space="preserve">On which date is it </w:t>
      </w:r>
      <w:r w:rsidR="00DC4C86" w:rsidRPr="0085346F">
        <w:rPr>
          <w:rFonts w:ascii="Arial" w:hAnsi="Arial" w:cs="Arial"/>
        </w:rPr>
        <w:t>commemorated</w:t>
      </w:r>
      <w:r w:rsidR="00DC4C86" w:rsidRPr="0085346F">
        <w:rPr>
          <w:rFonts w:ascii="Arial" w:hAnsi="Arial" w:cs="Arial"/>
        </w:rPr>
        <w:t xml:space="preserve">? Why is it important </w:t>
      </w:r>
      <w:r w:rsidR="0085346F">
        <w:rPr>
          <w:rFonts w:ascii="Arial" w:hAnsi="Arial" w:cs="Arial"/>
        </w:rPr>
        <w:t xml:space="preserve">to </w:t>
      </w:r>
      <w:r w:rsidR="00DC4C86" w:rsidRPr="0085346F">
        <w:rPr>
          <w:rFonts w:ascii="Arial" w:hAnsi="Arial" w:cs="Arial"/>
        </w:rPr>
        <w:t>commemorate</w:t>
      </w:r>
      <w:r w:rsidR="00DC4C86" w:rsidRPr="0085346F">
        <w:rPr>
          <w:rFonts w:ascii="Arial" w:hAnsi="Arial" w:cs="Arial"/>
        </w:rPr>
        <w:t xml:space="preserve"> it?</w:t>
      </w:r>
    </w:p>
    <w:p w14:paraId="25EED2A5" w14:textId="24D30A88" w:rsidR="006F10B4" w:rsidRPr="0085346F" w:rsidRDefault="00DC4C86" w:rsidP="004451DE">
      <w:pPr>
        <w:pStyle w:val="ListParagraph"/>
        <w:numPr>
          <w:ilvl w:val="0"/>
          <w:numId w:val="36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 xml:space="preserve">How did </w:t>
      </w:r>
      <w:r w:rsidRPr="0085346F">
        <w:rPr>
          <w:rFonts w:ascii="Arial" w:hAnsi="Arial" w:cs="Arial"/>
        </w:rPr>
        <w:t xml:space="preserve">World War II </w:t>
      </w:r>
      <w:r w:rsidRPr="0085346F">
        <w:rPr>
          <w:rFonts w:ascii="Arial" w:hAnsi="Arial" w:cs="Arial"/>
        </w:rPr>
        <w:t>begin? Which countries were involved?</w:t>
      </w:r>
      <w:r w:rsidR="00715C3B" w:rsidRPr="0085346F">
        <w:rPr>
          <w:rFonts w:ascii="Arial" w:hAnsi="Arial" w:cs="Arial"/>
        </w:rPr>
        <w:t xml:space="preserve"> Why was Australia fighting in the conflict?</w:t>
      </w:r>
    </w:p>
    <w:p w14:paraId="466E0A39" w14:textId="5AE12C36" w:rsidR="00715C3B" w:rsidRPr="0085346F" w:rsidRDefault="00715C3B" w:rsidP="004451DE">
      <w:pPr>
        <w:pStyle w:val="ListParagraph"/>
        <w:numPr>
          <w:ilvl w:val="0"/>
          <w:numId w:val="36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What prompted the US to get involved?</w:t>
      </w:r>
    </w:p>
    <w:p w14:paraId="77F6FB08" w14:textId="7637366C" w:rsidR="00782A8C" w:rsidRPr="0085346F" w:rsidRDefault="00782A8C" w:rsidP="004451DE">
      <w:pPr>
        <w:pStyle w:val="ListParagraph"/>
        <w:numPr>
          <w:ilvl w:val="0"/>
          <w:numId w:val="36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Which battle was the turning point in Germany’s war on the eastern front?</w:t>
      </w:r>
    </w:p>
    <w:p w14:paraId="397DBD08" w14:textId="293F6F02" w:rsidR="00715C3B" w:rsidRPr="0085346F" w:rsidRDefault="00715C3B" w:rsidP="004451DE">
      <w:pPr>
        <w:pStyle w:val="ListParagraph"/>
        <w:numPr>
          <w:ilvl w:val="0"/>
          <w:numId w:val="36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 xml:space="preserve">What was the </w:t>
      </w:r>
      <w:r w:rsidRPr="0085346F">
        <w:rPr>
          <w:rFonts w:ascii="Arial" w:hAnsi="Arial" w:cs="Arial"/>
        </w:rPr>
        <w:t>Holocaust</w:t>
      </w:r>
      <w:r w:rsidRPr="0085346F">
        <w:rPr>
          <w:rFonts w:ascii="Arial" w:hAnsi="Arial" w:cs="Arial"/>
        </w:rPr>
        <w:t>?</w:t>
      </w:r>
    </w:p>
    <w:p w14:paraId="5016B705" w14:textId="77777777" w:rsidR="006F10B4" w:rsidRPr="0085346F" w:rsidRDefault="006F10B4" w:rsidP="00260B90">
      <w:pPr>
        <w:spacing w:line="320" w:lineRule="atLeast"/>
        <w:rPr>
          <w:rFonts w:ascii="Arial" w:hAnsi="Arial" w:cs="Arial"/>
          <w:sz w:val="22"/>
          <w:szCs w:val="22"/>
        </w:rPr>
      </w:pPr>
    </w:p>
    <w:p w14:paraId="19A40898" w14:textId="0EF4C5F0" w:rsidR="00715C3B" w:rsidRDefault="0085346F" w:rsidP="0085346F">
      <w:pPr>
        <w:spacing w:line="320" w:lineRule="atLeast"/>
        <w:jc w:val="center"/>
      </w:pPr>
      <w:r>
        <w:fldChar w:fldCharType="begin"/>
      </w:r>
      <w:r>
        <w:instrText xml:space="preserve"> INCLUDEPICTURE "https://ichef.bbci.co.uk/ace/standard/976/cpsprodpb/121DC/production/_106840247_crowdscelebratingveday.jpg"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466C309E" wp14:editId="35484DCC">
            <wp:extent cx="4405138" cy="2478861"/>
            <wp:effectExtent l="0" t="0" r="1905" b="0"/>
            <wp:docPr id="670218470" name="Picture 3" descr="VE Day: What is it, when is it and why do we remember? - BBC News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VE Day: What is it, when is it and why do we remember? - BBC Newsroun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984" cy="2508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1165FEC5" w14:textId="77777777" w:rsidR="0085346F" w:rsidRDefault="0085346F" w:rsidP="00260B90">
      <w:pPr>
        <w:spacing w:line="320" w:lineRule="atLeast"/>
      </w:pPr>
    </w:p>
    <w:p w14:paraId="34BDA2F2" w14:textId="77777777" w:rsidR="0085346F" w:rsidRPr="0085346F" w:rsidRDefault="0085346F" w:rsidP="00260B90">
      <w:pPr>
        <w:spacing w:line="320" w:lineRule="atLeast"/>
        <w:rPr>
          <w:rFonts w:ascii="Arial" w:hAnsi="Arial" w:cs="Arial"/>
          <w:sz w:val="22"/>
          <w:szCs w:val="22"/>
        </w:rPr>
      </w:pPr>
    </w:p>
    <w:p w14:paraId="25C578D5" w14:textId="191A1609" w:rsidR="00DC4C86" w:rsidRPr="0085346F" w:rsidRDefault="00754128" w:rsidP="004451DE">
      <w:pPr>
        <w:pStyle w:val="ListParagraph"/>
        <w:numPr>
          <w:ilvl w:val="0"/>
          <w:numId w:val="37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Adolf Hitler</w:t>
      </w:r>
      <w:r w:rsidR="00DC4C86" w:rsidRPr="0085346F">
        <w:rPr>
          <w:rFonts w:ascii="Arial" w:hAnsi="Arial" w:cs="Arial"/>
        </w:rPr>
        <w:t xml:space="preserve"> </w:t>
      </w:r>
      <w:r w:rsidRPr="0085346F">
        <w:rPr>
          <w:rFonts w:ascii="Arial" w:hAnsi="Arial" w:cs="Arial"/>
        </w:rPr>
        <w:t xml:space="preserve">rose to power in </w:t>
      </w:r>
      <w:r w:rsidR="00DC4C86" w:rsidRPr="0085346F">
        <w:rPr>
          <w:rFonts w:ascii="Arial" w:hAnsi="Arial" w:cs="Arial"/>
        </w:rPr>
        <w:t xml:space="preserve">Germany </w:t>
      </w:r>
      <w:r w:rsidRPr="0085346F">
        <w:rPr>
          <w:rFonts w:ascii="Arial" w:hAnsi="Arial" w:cs="Arial"/>
        </w:rPr>
        <w:t xml:space="preserve">the early </w:t>
      </w:r>
      <w:r w:rsidR="0085346F">
        <w:rPr>
          <w:rFonts w:ascii="Arial" w:hAnsi="Arial" w:cs="Arial"/>
        </w:rPr>
        <w:t>________________</w:t>
      </w:r>
      <w:r w:rsidRPr="0085346F">
        <w:rPr>
          <w:rFonts w:ascii="Arial" w:hAnsi="Arial" w:cs="Arial"/>
        </w:rPr>
        <w:t xml:space="preserve">. </w:t>
      </w:r>
    </w:p>
    <w:p w14:paraId="4C4C5146" w14:textId="77777777" w:rsidR="00DC4C86" w:rsidRPr="0085346F" w:rsidRDefault="00754128" w:rsidP="004451DE">
      <w:pPr>
        <w:pStyle w:val="ListParagraph"/>
        <w:numPr>
          <w:ilvl w:val="0"/>
          <w:numId w:val="37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In 1938, the Nazis took over</w:t>
      </w:r>
      <w:r w:rsidR="00DC4C86" w:rsidRPr="0085346F">
        <w:rPr>
          <w:rFonts w:ascii="Arial" w:hAnsi="Arial" w:cs="Arial"/>
        </w:rPr>
        <w:t xml:space="preserve"> which country?</w:t>
      </w:r>
    </w:p>
    <w:p w14:paraId="3B521393" w14:textId="7DDF9FAB" w:rsidR="007A0EC8" w:rsidRPr="0085346F" w:rsidRDefault="00DC4C86" w:rsidP="004451DE">
      <w:pPr>
        <w:pStyle w:val="ListParagraph"/>
        <w:numPr>
          <w:ilvl w:val="0"/>
          <w:numId w:val="37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Then in 1939</w:t>
      </w:r>
      <w:r w:rsidR="007A0EC8" w:rsidRPr="0085346F">
        <w:rPr>
          <w:rFonts w:ascii="Arial" w:hAnsi="Arial" w:cs="Arial"/>
        </w:rPr>
        <w:t>,</w:t>
      </w:r>
      <w:r w:rsidRPr="0085346F">
        <w:rPr>
          <w:rFonts w:ascii="Arial" w:hAnsi="Arial" w:cs="Arial"/>
        </w:rPr>
        <w:t xml:space="preserve"> Germany </w:t>
      </w:r>
      <w:r w:rsidR="00754128" w:rsidRPr="0085346F">
        <w:rPr>
          <w:rFonts w:ascii="Arial" w:hAnsi="Arial" w:cs="Arial"/>
        </w:rPr>
        <w:t xml:space="preserve">invaded </w:t>
      </w:r>
      <w:r w:rsidR="0085346F">
        <w:rPr>
          <w:rFonts w:ascii="Arial" w:hAnsi="Arial" w:cs="Arial"/>
        </w:rPr>
        <w:t>________________</w:t>
      </w:r>
      <w:r w:rsidR="0085346F" w:rsidRPr="0085346F">
        <w:rPr>
          <w:rFonts w:ascii="Arial" w:hAnsi="Arial" w:cs="Arial"/>
        </w:rPr>
        <w:t>.</w:t>
      </w:r>
    </w:p>
    <w:p w14:paraId="7D82D9FA" w14:textId="52EE7611" w:rsidR="007A0EC8" w:rsidRPr="0085346F" w:rsidRDefault="007A0EC8" w:rsidP="004451DE">
      <w:pPr>
        <w:pStyle w:val="ListParagraph"/>
        <w:numPr>
          <w:ilvl w:val="0"/>
          <w:numId w:val="37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 xml:space="preserve">The invasion then resulted in which 2 countries </w:t>
      </w:r>
      <w:r w:rsidRPr="0085346F">
        <w:rPr>
          <w:rFonts w:ascii="Arial" w:hAnsi="Arial" w:cs="Arial"/>
        </w:rPr>
        <w:t>declar</w:t>
      </w:r>
      <w:r w:rsidRPr="0085346F">
        <w:rPr>
          <w:rFonts w:ascii="Arial" w:hAnsi="Arial" w:cs="Arial"/>
        </w:rPr>
        <w:t>ing</w:t>
      </w:r>
      <w:r w:rsidRPr="0085346F">
        <w:rPr>
          <w:rFonts w:ascii="Arial" w:hAnsi="Arial" w:cs="Arial"/>
        </w:rPr>
        <w:t xml:space="preserve"> war on Germany</w:t>
      </w:r>
      <w:r w:rsidRPr="0085346F">
        <w:rPr>
          <w:rFonts w:ascii="Arial" w:hAnsi="Arial" w:cs="Arial"/>
        </w:rPr>
        <w:t>?</w:t>
      </w:r>
    </w:p>
    <w:p w14:paraId="22BD781C" w14:textId="7ED2F785" w:rsidR="007A0EC8" w:rsidRPr="0085346F" w:rsidRDefault="00715C3B" w:rsidP="004451DE">
      <w:pPr>
        <w:pStyle w:val="ListParagraph"/>
        <w:numPr>
          <w:ilvl w:val="0"/>
          <w:numId w:val="37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Which country fought alongside Germany?</w:t>
      </w:r>
    </w:p>
    <w:p w14:paraId="67AC3F94" w14:textId="672E6E50" w:rsidR="00715C3B" w:rsidRPr="0085346F" w:rsidRDefault="00715C3B" w:rsidP="004451DE">
      <w:pPr>
        <w:pStyle w:val="ListParagraph"/>
        <w:numPr>
          <w:ilvl w:val="0"/>
          <w:numId w:val="37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 xml:space="preserve">How many people died in battles between Germany and the </w:t>
      </w:r>
      <w:r w:rsidRPr="0085346F">
        <w:rPr>
          <w:rFonts w:ascii="Arial" w:hAnsi="Arial" w:cs="Arial"/>
        </w:rPr>
        <w:t>USSR</w:t>
      </w:r>
      <w:r w:rsidRPr="0085346F">
        <w:rPr>
          <w:rFonts w:ascii="Arial" w:hAnsi="Arial" w:cs="Arial"/>
        </w:rPr>
        <w:t>?</w:t>
      </w:r>
    </w:p>
    <w:p w14:paraId="27DABED8" w14:textId="7A350319" w:rsidR="007A0EC8" w:rsidRPr="0085346F" w:rsidRDefault="00715C3B" w:rsidP="004451DE">
      <w:pPr>
        <w:pStyle w:val="ListParagraph"/>
        <w:numPr>
          <w:ilvl w:val="0"/>
          <w:numId w:val="37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 xml:space="preserve">How many </w:t>
      </w:r>
      <w:r w:rsidRPr="0085346F">
        <w:rPr>
          <w:rFonts w:ascii="Arial" w:hAnsi="Arial" w:cs="Arial"/>
        </w:rPr>
        <w:t xml:space="preserve">people died </w:t>
      </w:r>
      <w:r w:rsidRPr="0085346F">
        <w:rPr>
          <w:rFonts w:ascii="Arial" w:hAnsi="Arial" w:cs="Arial"/>
        </w:rPr>
        <w:t>during</w:t>
      </w:r>
      <w:r w:rsidRPr="0085346F">
        <w:rPr>
          <w:rFonts w:ascii="Arial" w:hAnsi="Arial" w:cs="Arial"/>
        </w:rPr>
        <w:t xml:space="preserve"> the Holocaust</w:t>
      </w:r>
      <w:r w:rsidRPr="0085346F">
        <w:rPr>
          <w:rFonts w:ascii="Arial" w:hAnsi="Arial" w:cs="Arial"/>
        </w:rPr>
        <w:t>?</w:t>
      </w:r>
    </w:p>
    <w:p w14:paraId="4D6A249A" w14:textId="2828C50F" w:rsidR="00782A8C" w:rsidRPr="0085346F" w:rsidRDefault="00782A8C" w:rsidP="004451DE">
      <w:pPr>
        <w:pStyle w:val="ListParagraph"/>
        <w:numPr>
          <w:ilvl w:val="0"/>
          <w:numId w:val="37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Which country’s troops were the first to arrive in Berlin?</w:t>
      </w:r>
    </w:p>
    <w:p w14:paraId="5E078383" w14:textId="77777777" w:rsidR="00715C3B" w:rsidRPr="0085346F" w:rsidRDefault="00715C3B" w:rsidP="00754128">
      <w:pPr>
        <w:spacing w:line="320" w:lineRule="atLeast"/>
        <w:rPr>
          <w:rFonts w:ascii="Arial" w:hAnsi="Arial" w:cs="Arial"/>
          <w:sz w:val="22"/>
          <w:szCs w:val="22"/>
        </w:rPr>
      </w:pPr>
    </w:p>
    <w:p w14:paraId="6AFD6A52" w14:textId="77777777" w:rsidR="00754128" w:rsidRPr="0085346F" w:rsidRDefault="00754128" w:rsidP="00260B90">
      <w:pPr>
        <w:spacing w:line="320" w:lineRule="atLeast"/>
        <w:rPr>
          <w:rFonts w:ascii="Arial" w:hAnsi="Arial" w:cs="Arial"/>
          <w:sz w:val="22"/>
          <w:szCs w:val="22"/>
        </w:rPr>
      </w:pPr>
    </w:p>
    <w:p w14:paraId="21C48F0C" w14:textId="77777777" w:rsidR="00260B90" w:rsidRPr="0085346F" w:rsidRDefault="00260B90" w:rsidP="00260B90">
      <w:pPr>
        <w:spacing w:line="320" w:lineRule="atLeast"/>
        <w:rPr>
          <w:rFonts w:ascii="Arial" w:hAnsi="Arial" w:cs="Arial"/>
          <w:sz w:val="22"/>
          <w:szCs w:val="22"/>
        </w:rPr>
      </w:pPr>
    </w:p>
    <w:p w14:paraId="23CCE84B" w14:textId="77777777" w:rsidR="00782A8C" w:rsidRPr="0085346F" w:rsidRDefault="00782A8C" w:rsidP="00260B90">
      <w:pPr>
        <w:spacing w:line="320" w:lineRule="atLeast"/>
        <w:rPr>
          <w:rFonts w:ascii="Arial" w:hAnsi="Arial" w:cs="Arial"/>
          <w:sz w:val="22"/>
          <w:szCs w:val="22"/>
        </w:rPr>
      </w:pPr>
    </w:p>
    <w:p w14:paraId="7CAD56FA" w14:textId="77777777" w:rsidR="00782A8C" w:rsidRPr="0085346F" w:rsidRDefault="00782A8C" w:rsidP="00260B90">
      <w:pPr>
        <w:spacing w:line="320" w:lineRule="atLeast"/>
        <w:rPr>
          <w:rFonts w:ascii="Arial" w:hAnsi="Arial" w:cs="Arial"/>
          <w:sz w:val="22"/>
          <w:szCs w:val="22"/>
        </w:rPr>
      </w:pPr>
    </w:p>
    <w:p w14:paraId="796109EC" w14:textId="77777777" w:rsidR="00782A8C" w:rsidRPr="0085346F" w:rsidRDefault="00782A8C" w:rsidP="00260B90">
      <w:pPr>
        <w:spacing w:line="320" w:lineRule="atLeast"/>
        <w:rPr>
          <w:rFonts w:ascii="Arial" w:hAnsi="Arial" w:cs="Arial"/>
          <w:sz w:val="22"/>
          <w:szCs w:val="22"/>
        </w:rPr>
      </w:pPr>
    </w:p>
    <w:p w14:paraId="0CB07337" w14:textId="03D3D7FD" w:rsidR="00260B90" w:rsidRPr="0085346F" w:rsidRDefault="006942D2" w:rsidP="00260B90">
      <w:pPr>
        <w:spacing w:line="320" w:lineRule="atLeast"/>
        <w:rPr>
          <w:rFonts w:ascii="Arial" w:hAnsi="Arial" w:cs="Arial"/>
          <w:sz w:val="22"/>
          <w:szCs w:val="22"/>
        </w:rPr>
      </w:pPr>
      <w:r w:rsidRPr="0085346F">
        <w:rPr>
          <w:rFonts w:ascii="Arial" w:hAnsi="Arial" w:cs="Arial"/>
          <w:sz w:val="22"/>
          <w:szCs w:val="22"/>
        </w:rPr>
        <w:t xml:space="preserve">WALK SAFELY TO SCHOOL DAY </w:t>
      </w:r>
      <w:r w:rsidRPr="0085346F">
        <w:rPr>
          <w:rFonts w:ascii="ArialMT" w:hAnsi="ArialMT"/>
          <w:sz w:val="16"/>
          <w:szCs w:val="16"/>
        </w:rPr>
        <w:t>(</w:t>
      </w:r>
      <w:r w:rsidR="00591C9C" w:rsidRPr="0085346F">
        <w:rPr>
          <w:rFonts w:ascii="ArialMT" w:hAnsi="ArialMT"/>
          <w:sz w:val="16"/>
          <w:szCs w:val="16"/>
        </w:rPr>
        <w:t>16</w:t>
      </w:r>
      <w:r w:rsidRPr="0085346F">
        <w:rPr>
          <w:rFonts w:ascii="ArialMT" w:hAnsi="ArialMT"/>
          <w:sz w:val="16"/>
          <w:szCs w:val="16"/>
        </w:rPr>
        <w:t>:</w:t>
      </w:r>
      <w:r w:rsidR="00591C9C" w:rsidRPr="0085346F">
        <w:rPr>
          <w:rFonts w:ascii="ArialMT" w:hAnsi="ArialMT"/>
          <w:sz w:val="16"/>
          <w:szCs w:val="16"/>
        </w:rPr>
        <w:t>15</w:t>
      </w:r>
      <w:r w:rsidRPr="0085346F">
        <w:rPr>
          <w:rFonts w:ascii="ArialMT" w:hAnsi="ArialMT"/>
          <w:sz w:val="16"/>
          <w:szCs w:val="16"/>
        </w:rPr>
        <w:t xml:space="preserve"> - </w:t>
      </w:r>
      <w:r w:rsidR="00B0155E" w:rsidRPr="0085346F">
        <w:rPr>
          <w:rFonts w:ascii="ArialMT" w:hAnsi="ArialMT"/>
          <w:sz w:val="16"/>
          <w:szCs w:val="16"/>
        </w:rPr>
        <w:t>19</w:t>
      </w:r>
      <w:r w:rsidRPr="0085346F">
        <w:rPr>
          <w:rFonts w:ascii="ArialMT" w:hAnsi="ArialMT"/>
          <w:sz w:val="16"/>
          <w:szCs w:val="16"/>
        </w:rPr>
        <w:t>:</w:t>
      </w:r>
      <w:r w:rsidR="00B0155E" w:rsidRPr="0085346F">
        <w:rPr>
          <w:rFonts w:ascii="ArialMT" w:hAnsi="ArialMT"/>
          <w:sz w:val="16"/>
          <w:szCs w:val="16"/>
        </w:rPr>
        <w:t>54</w:t>
      </w:r>
      <w:r w:rsidRPr="0085346F">
        <w:rPr>
          <w:rFonts w:ascii="ArialMT" w:hAnsi="ArialMT"/>
          <w:sz w:val="16"/>
          <w:szCs w:val="16"/>
        </w:rPr>
        <w:t>)</w:t>
      </w:r>
    </w:p>
    <w:p w14:paraId="6840ACC4" w14:textId="77777777" w:rsidR="00260B90" w:rsidRPr="0085346F" w:rsidRDefault="00260B90" w:rsidP="00260B90">
      <w:pPr>
        <w:spacing w:line="320" w:lineRule="atLeast"/>
        <w:rPr>
          <w:rFonts w:ascii="Arial" w:hAnsi="Arial" w:cs="Arial"/>
          <w:sz w:val="22"/>
          <w:szCs w:val="22"/>
        </w:rPr>
      </w:pPr>
    </w:p>
    <w:p w14:paraId="3BC09E40" w14:textId="77777777" w:rsidR="00782A8C" w:rsidRPr="0085346F" w:rsidRDefault="00591C9C" w:rsidP="00260B90">
      <w:pPr>
        <w:spacing w:line="320" w:lineRule="atLeast"/>
        <w:rPr>
          <w:rFonts w:ascii="Arial" w:hAnsi="Arial" w:cs="Arial"/>
          <w:sz w:val="22"/>
          <w:szCs w:val="22"/>
        </w:rPr>
      </w:pPr>
      <w:r w:rsidRPr="0085346F">
        <w:rPr>
          <w:rFonts w:ascii="Arial" w:hAnsi="Arial" w:cs="Arial"/>
          <w:sz w:val="22"/>
          <w:szCs w:val="22"/>
        </w:rPr>
        <w:t xml:space="preserve">Australia </w:t>
      </w:r>
      <w:r w:rsidR="00782A8C" w:rsidRPr="0085346F">
        <w:rPr>
          <w:rFonts w:ascii="Arial" w:hAnsi="Arial" w:cs="Arial"/>
          <w:sz w:val="22"/>
          <w:szCs w:val="22"/>
        </w:rPr>
        <w:t xml:space="preserve">children </w:t>
      </w:r>
      <w:r w:rsidRPr="0085346F">
        <w:rPr>
          <w:rFonts w:ascii="Arial" w:hAnsi="Arial" w:cs="Arial"/>
          <w:sz w:val="22"/>
          <w:szCs w:val="22"/>
        </w:rPr>
        <w:t>are being encouraged to walk safely to school.</w:t>
      </w:r>
    </w:p>
    <w:p w14:paraId="46F0C9C3" w14:textId="77777777" w:rsidR="00782A8C" w:rsidRPr="0085346F" w:rsidRDefault="00782A8C" w:rsidP="00260B90">
      <w:pPr>
        <w:spacing w:line="320" w:lineRule="atLeast"/>
        <w:rPr>
          <w:rFonts w:ascii="Arial" w:hAnsi="Arial" w:cs="Arial"/>
          <w:sz w:val="22"/>
          <w:szCs w:val="22"/>
        </w:rPr>
      </w:pPr>
    </w:p>
    <w:p w14:paraId="29C1E640" w14:textId="77777777" w:rsidR="00782A8C" w:rsidRPr="0085346F" w:rsidRDefault="00782A8C" w:rsidP="004451DE">
      <w:pPr>
        <w:pStyle w:val="ListParagraph"/>
        <w:numPr>
          <w:ilvl w:val="0"/>
          <w:numId w:val="39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Did you normally walk to your school?</w:t>
      </w:r>
    </w:p>
    <w:p w14:paraId="1236382F" w14:textId="4B960D63" w:rsidR="00782A8C" w:rsidRPr="0085346F" w:rsidRDefault="00782A8C" w:rsidP="004451DE">
      <w:pPr>
        <w:pStyle w:val="ListParagraph"/>
        <w:numPr>
          <w:ilvl w:val="0"/>
          <w:numId w:val="39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 xml:space="preserve">Why are fewer children </w:t>
      </w:r>
      <w:r w:rsidRPr="0085346F">
        <w:rPr>
          <w:rFonts w:ascii="Arial" w:hAnsi="Arial" w:cs="Arial"/>
        </w:rPr>
        <w:t>walk</w:t>
      </w:r>
      <w:r w:rsidRPr="0085346F">
        <w:rPr>
          <w:rFonts w:ascii="Arial" w:hAnsi="Arial" w:cs="Arial"/>
        </w:rPr>
        <w:t>ing</w:t>
      </w:r>
      <w:r w:rsidRPr="0085346F">
        <w:rPr>
          <w:rFonts w:ascii="Arial" w:hAnsi="Arial" w:cs="Arial"/>
        </w:rPr>
        <w:t xml:space="preserve"> to school</w:t>
      </w:r>
      <w:r w:rsidRPr="0085346F">
        <w:rPr>
          <w:rFonts w:ascii="Arial" w:hAnsi="Arial" w:cs="Arial"/>
        </w:rPr>
        <w:t xml:space="preserve"> these days?</w:t>
      </w:r>
    </w:p>
    <w:p w14:paraId="0F8EF445" w14:textId="2AFD675E" w:rsidR="00782A8C" w:rsidRPr="009277D9" w:rsidRDefault="00782A8C" w:rsidP="00260B90">
      <w:pPr>
        <w:pStyle w:val="ListParagraph"/>
        <w:numPr>
          <w:ilvl w:val="0"/>
          <w:numId w:val="39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 xml:space="preserve">What are the benefits for children who walk to school? How can this be done safely? </w:t>
      </w:r>
      <w:r w:rsidR="004451DE" w:rsidRPr="0085346F">
        <w:rPr>
          <w:rFonts w:ascii="Arial" w:hAnsi="Arial" w:cs="Arial"/>
        </w:rPr>
        <w:t>Make notes below and discuss your ideas:</w:t>
      </w:r>
      <w:r w:rsidR="00591C9C" w:rsidRPr="0085346F">
        <w:rPr>
          <w:rFonts w:ascii="Arial" w:hAnsi="Arial" w:cs="Arial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16"/>
      </w:tblGrid>
      <w:tr w:rsidR="001B5FED" w:rsidRPr="0085346F" w14:paraId="67128BC0" w14:textId="77777777" w:rsidTr="009277D9">
        <w:trPr>
          <w:trHeight w:val="347"/>
        </w:trPr>
        <w:tc>
          <w:tcPr>
            <w:tcW w:w="6516" w:type="dxa"/>
            <w:shd w:val="pct30" w:color="auto" w:fill="auto"/>
          </w:tcPr>
          <w:p w14:paraId="0203CE6B" w14:textId="79C68170" w:rsidR="00782A8C" w:rsidRPr="009277D9" w:rsidRDefault="00782A8C" w:rsidP="009277D9">
            <w:pPr>
              <w:spacing w:line="320" w:lineRule="atLeast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277D9">
              <w:rPr>
                <w:rFonts w:ascii="Arial" w:hAnsi="Arial" w:cs="Arial"/>
                <w:b/>
                <w:bCs/>
                <w:sz w:val="22"/>
                <w:szCs w:val="22"/>
              </w:rPr>
              <w:t>WALK</w:t>
            </w:r>
            <w:r w:rsidR="004451DE" w:rsidRPr="009277D9">
              <w:rPr>
                <w:rFonts w:ascii="Arial" w:hAnsi="Arial" w:cs="Arial"/>
                <w:b/>
                <w:bCs/>
                <w:sz w:val="22"/>
                <w:szCs w:val="22"/>
              </w:rPr>
              <w:t>ING</w:t>
            </w:r>
            <w:r w:rsidRPr="009277D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TO SCHOOL</w:t>
            </w:r>
          </w:p>
        </w:tc>
      </w:tr>
      <w:tr w:rsidR="001B5FED" w:rsidRPr="0085346F" w14:paraId="4B341A17" w14:textId="77777777" w:rsidTr="004451DE">
        <w:trPr>
          <w:trHeight w:val="2152"/>
        </w:trPr>
        <w:tc>
          <w:tcPr>
            <w:tcW w:w="6516" w:type="dxa"/>
          </w:tcPr>
          <w:p w14:paraId="1AEEC1A3" w14:textId="77777777" w:rsidR="00782A8C" w:rsidRPr="0085346F" w:rsidRDefault="00782A8C" w:rsidP="004451D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85346F">
              <w:rPr>
                <w:rFonts w:ascii="Arial" w:hAnsi="Arial" w:cs="Arial"/>
                <w:sz w:val="22"/>
                <w:szCs w:val="22"/>
              </w:rPr>
              <w:t>B</w:t>
            </w:r>
            <w:r w:rsidRPr="0085346F">
              <w:rPr>
                <w:rFonts w:ascii="Arial" w:hAnsi="Arial" w:cs="Arial"/>
                <w:sz w:val="22"/>
                <w:szCs w:val="22"/>
              </w:rPr>
              <w:t>enefits</w:t>
            </w:r>
          </w:p>
          <w:p w14:paraId="3399DF52" w14:textId="77777777" w:rsidR="00782A8C" w:rsidRPr="0085346F" w:rsidRDefault="00782A8C" w:rsidP="004451DE">
            <w:pPr>
              <w:pStyle w:val="ListParagraph"/>
              <w:numPr>
                <w:ilvl w:val="0"/>
                <w:numId w:val="29"/>
              </w:numPr>
              <w:spacing w:line="360" w:lineRule="auto"/>
              <w:rPr>
                <w:rFonts w:ascii="Arial" w:hAnsi="Arial" w:cs="Arial"/>
              </w:rPr>
            </w:pPr>
            <w:r w:rsidRPr="0085346F">
              <w:rPr>
                <w:rFonts w:ascii="Arial" w:hAnsi="Arial" w:cs="Arial"/>
              </w:rPr>
              <w:t xml:space="preserve"> </w:t>
            </w:r>
          </w:p>
          <w:p w14:paraId="283E4B15" w14:textId="77777777" w:rsidR="00782A8C" w:rsidRPr="0085346F" w:rsidRDefault="00782A8C" w:rsidP="004451DE">
            <w:pPr>
              <w:pStyle w:val="ListParagraph"/>
              <w:numPr>
                <w:ilvl w:val="0"/>
                <w:numId w:val="29"/>
              </w:numPr>
              <w:spacing w:line="360" w:lineRule="auto"/>
              <w:rPr>
                <w:rFonts w:ascii="Arial" w:hAnsi="Arial" w:cs="Arial"/>
              </w:rPr>
            </w:pPr>
            <w:r w:rsidRPr="0085346F">
              <w:rPr>
                <w:rFonts w:ascii="Arial" w:hAnsi="Arial" w:cs="Arial"/>
              </w:rPr>
              <w:t xml:space="preserve"> </w:t>
            </w:r>
          </w:p>
          <w:p w14:paraId="08D5D408" w14:textId="77777777" w:rsidR="00782A8C" w:rsidRPr="0085346F" w:rsidRDefault="00782A8C" w:rsidP="004451DE">
            <w:pPr>
              <w:pStyle w:val="ListParagraph"/>
              <w:numPr>
                <w:ilvl w:val="0"/>
                <w:numId w:val="29"/>
              </w:numPr>
              <w:spacing w:line="360" w:lineRule="auto"/>
              <w:rPr>
                <w:rFonts w:ascii="Arial" w:hAnsi="Arial" w:cs="Arial"/>
              </w:rPr>
            </w:pPr>
            <w:r w:rsidRPr="0085346F">
              <w:rPr>
                <w:rFonts w:ascii="Arial" w:hAnsi="Arial" w:cs="Arial"/>
              </w:rPr>
              <w:t xml:space="preserve"> </w:t>
            </w:r>
          </w:p>
          <w:p w14:paraId="006AC775" w14:textId="77777777" w:rsidR="00782A8C" w:rsidRPr="0085346F" w:rsidRDefault="00782A8C" w:rsidP="004451DE">
            <w:pPr>
              <w:pStyle w:val="ListParagraph"/>
              <w:numPr>
                <w:ilvl w:val="0"/>
                <w:numId w:val="29"/>
              </w:numPr>
              <w:spacing w:line="360" w:lineRule="auto"/>
              <w:rPr>
                <w:rFonts w:ascii="Arial" w:hAnsi="Arial" w:cs="Arial"/>
              </w:rPr>
            </w:pPr>
            <w:r w:rsidRPr="0085346F">
              <w:rPr>
                <w:rFonts w:ascii="Arial" w:hAnsi="Arial" w:cs="Arial"/>
              </w:rPr>
              <w:t xml:space="preserve"> </w:t>
            </w:r>
          </w:p>
          <w:p w14:paraId="65D2074C" w14:textId="0E33DFAC" w:rsidR="00782A8C" w:rsidRPr="0085346F" w:rsidRDefault="00782A8C" w:rsidP="004451DE">
            <w:pPr>
              <w:pStyle w:val="ListParagraph"/>
              <w:numPr>
                <w:ilvl w:val="0"/>
                <w:numId w:val="29"/>
              </w:numPr>
              <w:spacing w:line="360" w:lineRule="auto"/>
              <w:rPr>
                <w:rFonts w:ascii="Arial" w:hAnsi="Arial" w:cs="Arial"/>
              </w:rPr>
            </w:pPr>
          </w:p>
        </w:tc>
      </w:tr>
      <w:tr w:rsidR="001B5FED" w:rsidRPr="0085346F" w14:paraId="54AE5FF4" w14:textId="77777777" w:rsidTr="009277D9">
        <w:trPr>
          <w:trHeight w:val="2076"/>
        </w:trPr>
        <w:tc>
          <w:tcPr>
            <w:tcW w:w="6516" w:type="dxa"/>
          </w:tcPr>
          <w:p w14:paraId="12252F08" w14:textId="61B9168B" w:rsidR="009277D9" w:rsidRPr="009277D9" w:rsidRDefault="009277D9" w:rsidP="009277D9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How to do it safely</w:t>
            </w:r>
          </w:p>
          <w:p w14:paraId="56BBB093" w14:textId="70413F45" w:rsidR="00782A8C" w:rsidRPr="0085346F" w:rsidRDefault="00782A8C" w:rsidP="004451DE">
            <w:pPr>
              <w:pStyle w:val="ListParagraph"/>
              <w:numPr>
                <w:ilvl w:val="0"/>
                <w:numId w:val="29"/>
              </w:numPr>
              <w:spacing w:line="360" w:lineRule="auto"/>
              <w:rPr>
                <w:rFonts w:ascii="Arial" w:hAnsi="Arial" w:cs="Arial"/>
              </w:rPr>
            </w:pPr>
            <w:r w:rsidRPr="0085346F">
              <w:rPr>
                <w:rFonts w:ascii="Arial" w:hAnsi="Arial" w:cs="Arial"/>
              </w:rPr>
              <w:t>Tip 1</w:t>
            </w:r>
            <w:r w:rsidRPr="0085346F">
              <w:rPr>
                <w:rFonts w:ascii="Arial" w:hAnsi="Arial" w:cs="Arial"/>
              </w:rPr>
              <w:t>:</w:t>
            </w:r>
            <w:r w:rsidRPr="0085346F">
              <w:rPr>
                <w:rFonts w:ascii="Arial" w:hAnsi="Arial" w:cs="Arial"/>
              </w:rPr>
              <w:t xml:space="preserve"> Avoid distractions</w:t>
            </w:r>
          </w:p>
          <w:p w14:paraId="60ECF878" w14:textId="61905039" w:rsidR="00782A8C" w:rsidRPr="0085346F" w:rsidRDefault="00782A8C" w:rsidP="004451DE">
            <w:pPr>
              <w:pStyle w:val="ListParagraph"/>
              <w:numPr>
                <w:ilvl w:val="0"/>
                <w:numId w:val="29"/>
              </w:numPr>
              <w:spacing w:line="360" w:lineRule="auto"/>
              <w:rPr>
                <w:rFonts w:ascii="Arial" w:hAnsi="Arial" w:cs="Arial"/>
              </w:rPr>
            </w:pPr>
            <w:r w:rsidRPr="0085346F">
              <w:rPr>
                <w:rFonts w:ascii="Arial" w:hAnsi="Arial" w:cs="Arial"/>
              </w:rPr>
              <w:t>Tip 2</w:t>
            </w:r>
            <w:r w:rsidRPr="0085346F">
              <w:rPr>
                <w:rFonts w:ascii="Arial" w:hAnsi="Arial" w:cs="Arial"/>
              </w:rPr>
              <w:t>:</w:t>
            </w:r>
            <w:r w:rsidRPr="0085346F">
              <w:rPr>
                <w:rFonts w:ascii="Arial" w:hAnsi="Arial" w:cs="Arial"/>
              </w:rPr>
              <w:t xml:space="preserve"> Stop and check</w:t>
            </w:r>
          </w:p>
          <w:p w14:paraId="0E3DBA08" w14:textId="235DD3BA" w:rsidR="00782A8C" w:rsidRPr="0085346F" w:rsidRDefault="00782A8C" w:rsidP="004451DE">
            <w:pPr>
              <w:pStyle w:val="ListParagraph"/>
              <w:numPr>
                <w:ilvl w:val="0"/>
                <w:numId w:val="29"/>
              </w:numPr>
              <w:spacing w:line="360" w:lineRule="auto"/>
              <w:rPr>
                <w:rFonts w:ascii="Arial" w:hAnsi="Arial" w:cs="Arial"/>
              </w:rPr>
            </w:pPr>
            <w:r w:rsidRPr="0085346F">
              <w:rPr>
                <w:rFonts w:ascii="Arial" w:hAnsi="Arial" w:cs="Arial"/>
              </w:rPr>
              <w:t>Tip 3</w:t>
            </w:r>
            <w:r w:rsidRPr="0085346F">
              <w:rPr>
                <w:rFonts w:ascii="Arial" w:hAnsi="Arial" w:cs="Arial"/>
              </w:rPr>
              <w:t>:</w:t>
            </w:r>
            <w:r w:rsidRPr="0085346F">
              <w:rPr>
                <w:rFonts w:ascii="Arial" w:hAnsi="Arial" w:cs="Arial"/>
              </w:rPr>
              <w:t xml:space="preserve"> Know your route</w:t>
            </w:r>
          </w:p>
          <w:p w14:paraId="28D9B1FC" w14:textId="0FAC1118" w:rsidR="00782A8C" w:rsidRPr="0085346F" w:rsidRDefault="00782A8C" w:rsidP="004451DE">
            <w:pPr>
              <w:pStyle w:val="ListParagraph"/>
              <w:numPr>
                <w:ilvl w:val="0"/>
                <w:numId w:val="29"/>
              </w:numPr>
              <w:spacing w:line="360" w:lineRule="auto"/>
              <w:rPr>
                <w:rFonts w:ascii="Arial" w:hAnsi="Arial" w:cs="Arial"/>
              </w:rPr>
            </w:pPr>
            <w:r w:rsidRPr="0085346F">
              <w:rPr>
                <w:rFonts w:ascii="Arial" w:hAnsi="Arial" w:cs="Arial"/>
              </w:rPr>
              <w:t>Tip 4</w:t>
            </w:r>
            <w:r w:rsidRPr="0085346F">
              <w:rPr>
                <w:rFonts w:ascii="Arial" w:hAnsi="Arial" w:cs="Arial"/>
              </w:rPr>
              <w:t>:</w:t>
            </w:r>
            <w:r w:rsidRPr="0085346F">
              <w:rPr>
                <w:rFonts w:ascii="Arial" w:hAnsi="Arial" w:cs="Arial"/>
              </w:rPr>
              <w:t xml:space="preserve"> Join forces  </w:t>
            </w:r>
          </w:p>
        </w:tc>
      </w:tr>
    </w:tbl>
    <w:p w14:paraId="16332380" w14:textId="77777777" w:rsidR="000C58FD" w:rsidRPr="0085346F" w:rsidRDefault="000C58FD" w:rsidP="000C58FD">
      <w:pPr>
        <w:rPr>
          <w:rFonts w:ascii="Arial" w:hAnsi="Arial" w:cs="Arial"/>
          <w:sz w:val="22"/>
          <w:szCs w:val="22"/>
        </w:rPr>
      </w:pPr>
    </w:p>
    <w:p w14:paraId="19E02EF2" w14:textId="485200F2" w:rsidR="00782A8C" w:rsidRPr="0085346F" w:rsidRDefault="000C58FD" w:rsidP="000C58FD">
      <w:pPr>
        <w:pStyle w:val="ListParagraph"/>
        <w:numPr>
          <w:ilvl w:val="0"/>
          <w:numId w:val="44"/>
        </w:numPr>
        <w:rPr>
          <w:rFonts w:ascii="Arial" w:hAnsi="Arial" w:cs="Arial"/>
        </w:rPr>
      </w:pPr>
      <w:r w:rsidRPr="0085346F">
        <w:rPr>
          <w:rFonts w:ascii="Arial" w:hAnsi="Arial" w:cs="Arial"/>
        </w:rPr>
        <w:t>Stat</w:t>
      </w:r>
      <w:r w:rsidRPr="0085346F">
        <w:rPr>
          <w:rFonts w:ascii="Arial" w:hAnsi="Arial" w:cs="Arial"/>
        </w:rPr>
        <w:t>istics</w:t>
      </w:r>
      <w:r w:rsidRPr="0085346F">
        <w:rPr>
          <w:rFonts w:ascii="Arial" w:hAnsi="Arial" w:cs="Arial"/>
        </w:rPr>
        <w:t xml:space="preserve"> show that 40 years ago, around </w:t>
      </w:r>
      <w:r w:rsidRPr="0085346F">
        <w:rPr>
          <w:rFonts w:ascii="Arial" w:hAnsi="Arial" w:cs="Arial"/>
        </w:rPr>
        <w:t>__________</w:t>
      </w:r>
      <w:r w:rsidRPr="0085346F">
        <w:rPr>
          <w:rFonts w:ascii="Arial" w:hAnsi="Arial" w:cs="Arial"/>
        </w:rPr>
        <w:t xml:space="preserve"> of </w:t>
      </w:r>
      <w:r w:rsidRPr="0085346F">
        <w:rPr>
          <w:rFonts w:ascii="Arial" w:hAnsi="Arial" w:cs="Arial"/>
        </w:rPr>
        <w:t>children</w:t>
      </w:r>
      <w:r w:rsidRPr="0085346F">
        <w:rPr>
          <w:rFonts w:ascii="Arial" w:hAnsi="Arial" w:cs="Arial"/>
        </w:rPr>
        <w:t xml:space="preserve"> </w:t>
      </w:r>
      <w:r w:rsidRPr="0085346F">
        <w:rPr>
          <w:rFonts w:ascii="Arial" w:hAnsi="Arial" w:cs="Arial"/>
        </w:rPr>
        <w:t>got</w:t>
      </w:r>
      <w:r w:rsidRPr="0085346F">
        <w:rPr>
          <w:rFonts w:ascii="Arial" w:hAnsi="Arial" w:cs="Arial"/>
        </w:rPr>
        <w:t xml:space="preserve"> to school by walking or riding their bike.</w:t>
      </w:r>
      <w:r w:rsidRPr="0085346F">
        <w:rPr>
          <w:rFonts w:ascii="Arial" w:hAnsi="Arial" w:cs="Arial"/>
        </w:rPr>
        <w:t xml:space="preserve"> N</w:t>
      </w:r>
      <w:r w:rsidRPr="0085346F">
        <w:rPr>
          <w:rFonts w:ascii="Arial" w:hAnsi="Arial" w:cs="Arial"/>
        </w:rPr>
        <w:t xml:space="preserve">ow, only about one in __________ </w:t>
      </w:r>
      <w:r w:rsidRPr="0085346F">
        <w:rPr>
          <w:rFonts w:ascii="Arial" w:hAnsi="Arial" w:cs="Arial"/>
        </w:rPr>
        <w:t>children</w:t>
      </w:r>
      <w:r w:rsidRPr="0085346F">
        <w:rPr>
          <w:rFonts w:ascii="Arial" w:hAnsi="Arial" w:cs="Arial"/>
        </w:rPr>
        <w:t xml:space="preserve"> </w:t>
      </w:r>
      <w:r w:rsidRPr="0085346F">
        <w:rPr>
          <w:rFonts w:ascii="Arial" w:hAnsi="Arial" w:cs="Arial"/>
        </w:rPr>
        <w:t>do so</w:t>
      </w:r>
      <w:r w:rsidRPr="0085346F">
        <w:rPr>
          <w:rFonts w:ascii="Arial" w:hAnsi="Arial" w:cs="Arial"/>
        </w:rPr>
        <w:t>.</w:t>
      </w:r>
    </w:p>
    <w:p w14:paraId="086753C4" w14:textId="5F4E489F" w:rsidR="00260B90" w:rsidRPr="0085346F" w:rsidRDefault="00260B90" w:rsidP="009277D9">
      <w:pPr>
        <w:spacing w:line="276" w:lineRule="auto"/>
        <w:rPr>
          <w:rFonts w:ascii="Arial" w:hAnsi="Arial" w:cs="Arial"/>
          <w:sz w:val="22"/>
          <w:szCs w:val="22"/>
        </w:rPr>
      </w:pPr>
    </w:p>
    <w:p w14:paraId="51FD439B" w14:textId="3EA21172" w:rsidR="00260B90" w:rsidRPr="0085346F" w:rsidRDefault="006942D2" w:rsidP="00260B90">
      <w:pPr>
        <w:spacing w:line="320" w:lineRule="atLeast"/>
        <w:rPr>
          <w:rFonts w:ascii="Arial" w:hAnsi="Arial" w:cs="Arial"/>
          <w:sz w:val="22"/>
          <w:szCs w:val="22"/>
        </w:rPr>
      </w:pPr>
      <w:r w:rsidRPr="0085346F">
        <w:rPr>
          <w:rFonts w:ascii="Arial" w:hAnsi="Arial" w:cs="Arial"/>
          <w:sz w:val="22"/>
          <w:szCs w:val="22"/>
        </w:rPr>
        <w:t xml:space="preserve">SCHOOL SUPPORT DOG </w:t>
      </w:r>
      <w:r w:rsidRPr="0085346F">
        <w:rPr>
          <w:rFonts w:ascii="ArialMT" w:hAnsi="ArialMT"/>
          <w:sz w:val="16"/>
          <w:szCs w:val="16"/>
        </w:rPr>
        <w:t>(</w:t>
      </w:r>
      <w:r w:rsidR="00B0155E" w:rsidRPr="0085346F">
        <w:rPr>
          <w:rFonts w:ascii="ArialMT" w:hAnsi="ArialMT"/>
          <w:sz w:val="16"/>
          <w:szCs w:val="16"/>
        </w:rPr>
        <w:t>21</w:t>
      </w:r>
      <w:r w:rsidRPr="0085346F">
        <w:rPr>
          <w:rFonts w:ascii="ArialMT" w:hAnsi="ArialMT"/>
          <w:sz w:val="16"/>
          <w:szCs w:val="16"/>
        </w:rPr>
        <w:t>:</w:t>
      </w:r>
      <w:r w:rsidR="00B0155E" w:rsidRPr="0085346F">
        <w:rPr>
          <w:rFonts w:ascii="ArialMT" w:hAnsi="ArialMT"/>
          <w:sz w:val="16"/>
          <w:szCs w:val="16"/>
        </w:rPr>
        <w:t>12</w:t>
      </w:r>
      <w:r w:rsidRPr="0085346F">
        <w:rPr>
          <w:rFonts w:ascii="ArialMT" w:hAnsi="ArialMT"/>
          <w:sz w:val="16"/>
          <w:szCs w:val="16"/>
        </w:rPr>
        <w:t xml:space="preserve"> - </w:t>
      </w:r>
      <w:r w:rsidR="00B0155E" w:rsidRPr="0085346F">
        <w:rPr>
          <w:rFonts w:ascii="ArialMT" w:hAnsi="ArialMT"/>
          <w:sz w:val="16"/>
          <w:szCs w:val="16"/>
        </w:rPr>
        <w:t>24</w:t>
      </w:r>
      <w:r w:rsidRPr="0085346F">
        <w:rPr>
          <w:rFonts w:ascii="ArialMT" w:hAnsi="ArialMT"/>
          <w:sz w:val="16"/>
          <w:szCs w:val="16"/>
        </w:rPr>
        <w:t>:</w:t>
      </w:r>
      <w:r w:rsidR="00B0155E" w:rsidRPr="0085346F">
        <w:rPr>
          <w:rFonts w:ascii="ArialMT" w:hAnsi="ArialMT"/>
          <w:sz w:val="16"/>
          <w:szCs w:val="16"/>
        </w:rPr>
        <w:t>10</w:t>
      </w:r>
      <w:r w:rsidRPr="0085346F">
        <w:rPr>
          <w:rFonts w:ascii="ArialMT" w:hAnsi="ArialMT"/>
          <w:sz w:val="16"/>
          <w:szCs w:val="16"/>
        </w:rPr>
        <w:t>)</w:t>
      </w:r>
    </w:p>
    <w:p w14:paraId="7C176560" w14:textId="77777777" w:rsidR="00260B90" w:rsidRPr="0085346F" w:rsidRDefault="00260B90" w:rsidP="00260B90">
      <w:pPr>
        <w:spacing w:line="320" w:lineRule="atLeast"/>
        <w:rPr>
          <w:rFonts w:ascii="Arial" w:hAnsi="Arial" w:cs="Arial"/>
          <w:sz w:val="22"/>
          <w:szCs w:val="22"/>
        </w:rPr>
      </w:pPr>
    </w:p>
    <w:p w14:paraId="28B8C39A" w14:textId="377FCD08" w:rsidR="00260B90" w:rsidRPr="0085346F" w:rsidRDefault="00782A8C" w:rsidP="00260B90">
      <w:pPr>
        <w:spacing w:line="320" w:lineRule="atLeast"/>
        <w:rPr>
          <w:rFonts w:ascii="Arial" w:hAnsi="Arial" w:cs="Arial"/>
          <w:sz w:val="22"/>
          <w:szCs w:val="22"/>
        </w:rPr>
      </w:pPr>
      <w:r w:rsidRPr="0085346F">
        <w:rPr>
          <w:rFonts w:ascii="Arial" w:hAnsi="Arial" w:cs="Arial"/>
          <w:sz w:val="22"/>
          <w:szCs w:val="22"/>
        </w:rPr>
        <w:t>In this report we</w:t>
      </w:r>
      <w:r w:rsidR="00260B90" w:rsidRPr="0085346F">
        <w:rPr>
          <w:rFonts w:ascii="Arial" w:hAnsi="Arial" w:cs="Arial"/>
          <w:sz w:val="22"/>
          <w:szCs w:val="22"/>
        </w:rPr>
        <w:t xml:space="preserve"> meet Iris, a </w:t>
      </w:r>
      <w:r w:rsidRPr="0085346F">
        <w:rPr>
          <w:rFonts w:ascii="Arial" w:hAnsi="Arial" w:cs="Arial"/>
          <w:sz w:val="22"/>
          <w:szCs w:val="22"/>
        </w:rPr>
        <w:t>school support dog.</w:t>
      </w:r>
    </w:p>
    <w:p w14:paraId="67AE9E81" w14:textId="77777777" w:rsidR="00782A8C" w:rsidRPr="0085346F" w:rsidRDefault="00782A8C" w:rsidP="00260B90">
      <w:pPr>
        <w:spacing w:line="320" w:lineRule="atLeast"/>
        <w:rPr>
          <w:rFonts w:ascii="Arial" w:hAnsi="Arial" w:cs="Arial"/>
          <w:sz w:val="22"/>
          <w:szCs w:val="22"/>
        </w:rPr>
      </w:pPr>
    </w:p>
    <w:p w14:paraId="69DFA5AD" w14:textId="77777777" w:rsidR="00896E86" w:rsidRPr="0085346F" w:rsidRDefault="00896E86" w:rsidP="004451DE">
      <w:pPr>
        <w:pStyle w:val="ListParagraph"/>
        <w:numPr>
          <w:ilvl w:val="0"/>
          <w:numId w:val="40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Do you like dogs?</w:t>
      </w:r>
    </w:p>
    <w:p w14:paraId="754682B3" w14:textId="7836D03D" w:rsidR="00782A8C" w:rsidRPr="0085346F" w:rsidRDefault="00782A8C" w:rsidP="004451DE">
      <w:pPr>
        <w:pStyle w:val="ListParagraph"/>
        <w:numPr>
          <w:ilvl w:val="0"/>
          <w:numId w:val="40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What does a support dog do? How can a dog help support students?</w:t>
      </w:r>
    </w:p>
    <w:p w14:paraId="058D8CF3" w14:textId="3D367ABA" w:rsidR="00896E86" w:rsidRPr="0085346F" w:rsidRDefault="00896E86" w:rsidP="004451DE">
      <w:pPr>
        <w:pStyle w:val="ListParagraph"/>
        <w:numPr>
          <w:ilvl w:val="0"/>
          <w:numId w:val="40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 xml:space="preserve">What kind of </w:t>
      </w:r>
      <w:r w:rsidRPr="0085346F">
        <w:rPr>
          <w:rFonts w:ascii="Arial" w:hAnsi="Arial" w:cs="Arial"/>
        </w:rPr>
        <w:t>temperament</w:t>
      </w:r>
      <w:r w:rsidRPr="0085346F">
        <w:rPr>
          <w:rFonts w:ascii="Arial" w:hAnsi="Arial" w:cs="Arial"/>
        </w:rPr>
        <w:t xml:space="preserve"> does a </w:t>
      </w:r>
      <w:r w:rsidRPr="0085346F">
        <w:rPr>
          <w:rFonts w:ascii="Arial" w:hAnsi="Arial" w:cs="Arial"/>
        </w:rPr>
        <w:t>support dog</w:t>
      </w:r>
      <w:r w:rsidRPr="0085346F">
        <w:rPr>
          <w:rFonts w:ascii="Arial" w:hAnsi="Arial" w:cs="Arial"/>
        </w:rPr>
        <w:t xml:space="preserve"> need to have?</w:t>
      </w:r>
    </w:p>
    <w:p w14:paraId="0DB25736" w14:textId="77777777" w:rsidR="00896E86" w:rsidRPr="0085346F" w:rsidRDefault="00896E86" w:rsidP="00260B90">
      <w:pPr>
        <w:spacing w:line="320" w:lineRule="atLeast"/>
        <w:rPr>
          <w:rFonts w:ascii="Arial" w:hAnsi="Arial" w:cs="Arial"/>
          <w:sz w:val="22"/>
          <w:szCs w:val="22"/>
        </w:rPr>
      </w:pPr>
    </w:p>
    <w:p w14:paraId="37330B5E" w14:textId="5DC175E7" w:rsidR="00782A8C" w:rsidRPr="0085346F" w:rsidRDefault="00782A8C" w:rsidP="004451DE">
      <w:pPr>
        <w:pStyle w:val="ListParagraph"/>
        <w:numPr>
          <w:ilvl w:val="0"/>
          <w:numId w:val="41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How old is Iris?</w:t>
      </w:r>
    </w:p>
    <w:p w14:paraId="2A89410C" w14:textId="2DCB278A" w:rsidR="00782A8C" w:rsidRPr="0085346F" w:rsidRDefault="00896E86" w:rsidP="004451DE">
      <w:pPr>
        <w:pStyle w:val="ListParagraph"/>
        <w:numPr>
          <w:ilvl w:val="0"/>
          <w:numId w:val="41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 xml:space="preserve">Iris was initially </w:t>
      </w:r>
      <w:r w:rsidRPr="0085346F">
        <w:rPr>
          <w:rFonts w:ascii="Arial" w:hAnsi="Arial" w:cs="Arial"/>
        </w:rPr>
        <w:t xml:space="preserve">a </w:t>
      </w:r>
      <w:r w:rsidR="009277D9">
        <w:rPr>
          <w:rFonts w:ascii="Arial" w:hAnsi="Arial" w:cs="Arial"/>
        </w:rPr>
        <w:t>___________________</w:t>
      </w:r>
      <w:r w:rsidRPr="0085346F">
        <w:rPr>
          <w:rFonts w:ascii="Arial" w:hAnsi="Arial" w:cs="Arial"/>
        </w:rPr>
        <w:t xml:space="preserve"> puppy</w:t>
      </w:r>
      <w:r w:rsidRPr="0085346F">
        <w:rPr>
          <w:rFonts w:ascii="Arial" w:hAnsi="Arial" w:cs="Arial"/>
        </w:rPr>
        <w:t>.</w:t>
      </w:r>
    </w:p>
    <w:p w14:paraId="131EA032" w14:textId="4A6F9EC6" w:rsidR="00896E86" w:rsidRPr="0085346F" w:rsidRDefault="00896E86" w:rsidP="004451DE">
      <w:pPr>
        <w:pStyle w:val="ListParagraph"/>
        <w:numPr>
          <w:ilvl w:val="0"/>
          <w:numId w:val="41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What are some rules?</w:t>
      </w:r>
    </w:p>
    <w:p w14:paraId="680E0129" w14:textId="2117523C" w:rsidR="00896E86" w:rsidRPr="0085346F" w:rsidRDefault="00896E86" w:rsidP="004451DE">
      <w:pPr>
        <w:pStyle w:val="ListParagraph"/>
        <w:numPr>
          <w:ilvl w:val="1"/>
          <w:numId w:val="42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If</w:t>
      </w:r>
      <w:r w:rsidR="00260B90" w:rsidRPr="0085346F">
        <w:rPr>
          <w:rFonts w:ascii="Arial" w:hAnsi="Arial" w:cs="Arial"/>
        </w:rPr>
        <w:t xml:space="preserve"> </w:t>
      </w:r>
      <w:r w:rsidRPr="0085346F">
        <w:rPr>
          <w:rFonts w:ascii="Arial" w:hAnsi="Arial" w:cs="Arial"/>
        </w:rPr>
        <w:t>Iris</w:t>
      </w:r>
      <w:r w:rsidR="00260B90" w:rsidRPr="0085346F">
        <w:rPr>
          <w:rFonts w:ascii="Arial" w:hAnsi="Arial" w:cs="Arial"/>
        </w:rPr>
        <w:t xml:space="preserve"> has her bandana on, you can </w:t>
      </w:r>
      <w:r w:rsidR="009277D9">
        <w:rPr>
          <w:rFonts w:ascii="Arial" w:hAnsi="Arial" w:cs="Arial"/>
        </w:rPr>
        <w:t>_________________</w:t>
      </w:r>
      <w:r w:rsidR="00260B90" w:rsidRPr="0085346F">
        <w:rPr>
          <w:rFonts w:ascii="Arial" w:hAnsi="Arial" w:cs="Arial"/>
        </w:rPr>
        <w:t xml:space="preserve"> </w:t>
      </w:r>
    </w:p>
    <w:p w14:paraId="78FD01E2" w14:textId="69E43C80" w:rsidR="00896E86" w:rsidRPr="0085346F" w:rsidRDefault="00896E86" w:rsidP="004451DE">
      <w:pPr>
        <w:pStyle w:val="ListParagraph"/>
        <w:numPr>
          <w:ilvl w:val="1"/>
          <w:numId w:val="42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I</w:t>
      </w:r>
      <w:r w:rsidR="00260B90" w:rsidRPr="0085346F">
        <w:rPr>
          <w:rFonts w:ascii="Arial" w:hAnsi="Arial" w:cs="Arial"/>
        </w:rPr>
        <w:t xml:space="preserve">f she has her jacket on with no bandana, she's </w:t>
      </w:r>
      <w:r w:rsidR="009277D9">
        <w:rPr>
          <w:rFonts w:ascii="Arial" w:hAnsi="Arial" w:cs="Arial"/>
        </w:rPr>
        <w:t>_________________</w:t>
      </w:r>
    </w:p>
    <w:p w14:paraId="7CBE46DB" w14:textId="22711C7E" w:rsidR="00260B90" w:rsidRPr="0085346F" w:rsidRDefault="00896E86" w:rsidP="004451DE">
      <w:pPr>
        <w:pStyle w:val="ListParagraph"/>
        <w:numPr>
          <w:ilvl w:val="1"/>
          <w:numId w:val="42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If</w:t>
      </w:r>
      <w:r w:rsidR="00260B90" w:rsidRPr="0085346F">
        <w:rPr>
          <w:rFonts w:ascii="Arial" w:hAnsi="Arial" w:cs="Arial"/>
        </w:rPr>
        <w:t xml:space="preserve"> she has no bandana and no jacket</w:t>
      </w:r>
      <w:r w:rsidRPr="0085346F">
        <w:rPr>
          <w:rFonts w:ascii="Arial" w:hAnsi="Arial" w:cs="Arial"/>
        </w:rPr>
        <w:t xml:space="preserve"> on</w:t>
      </w:r>
      <w:r w:rsidR="00260B90" w:rsidRPr="0085346F">
        <w:rPr>
          <w:rFonts w:ascii="Arial" w:hAnsi="Arial" w:cs="Arial"/>
        </w:rPr>
        <w:t xml:space="preserve">, that means you can still </w:t>
      </w:r>
      <w:r w:rsidR="009277D9">
        <w:rPr>
          <w:rFonts w:ascii="Arial" w:hAnsi="Arial" w:cs="Arial"/>
        </w:rPr>
        <w:t>_________________</w:t>
      </w:r>
    </w:p>
    <w:p w14:paraId="7F365E96" w14:textId="2FD21575" w:rsidR="00896E86" w:rsidRPr="0085346F" w:rsidRDefault="00896E86" w:rsidP="004451DE">
      <w:pPr>
        <w:pStyle w:val="ListParagraph"/>
        <w:numPr>
          <w:ilvl w:val="0"/>
          <w:numId w:val="41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 xml:space="preserve">How long has </w:t>
      </w:r>
      <w:r w:rsidRPr="0085346F">
        <w:rPr>
          <w:rFonts w:ascii="Arial" w:hAnsi="Arial" w:cs="Arial"/>
        </w:rPr>
        <w:t xml:space="preserve">Iris </w:t>
      </w:r>
      <w:r w:rsidRPr="0085346F">
        <w:rPr>
          <w:rFonts w:ascii="Arial" w:hAnsi="Arial" w:cs="Arial"/>
        </w:rPr>
        <w:t>been</w:t>
      </w:r>
      <w:r w:rsidRPr="0085346F">
        <w:rPr>
          <w:rFonts w:ascii="Arial" w:hAnsi="Arial" w:cs="Arial"/>
        </w:rPr>
        <w:t xml:space="preserve"> at </w:t>
      </w:r>
      <w:proofErr w:type="spellStart"/>
      <w:r w:rsidRPr="0085346F">
        <w:rPr>
          <w:rFonts w:ascii="Arial" w:hAnsi="Arial" w:cs="Arial"/>
        </w:rPr>
        <w:t>Wirreanda</w:t>
      </w:r>
      <w:proofErr w:type="spellEnd"/>
      <w:r w:rsidRPr="0085346F">
        <w:rPr>
          <w:rFonts w:ascii="Arial" w:hAnsi="Arial" w:cs="Arial"/>
        </w:rPr>
        <w:t xml:space="preserve"> Secondary School</w:t>
      </w:r>
      <w:r w:rsidRPr="0085346F">
        <w:rPr>
          <w:rFonts w:ascii="Arial" w:hAnsi="Arial" w:cs="Arial"/>
        </w:rPr>
        <w:t>?</w:t>
      </w:r>
    </w:p>
    <w:p w14:paraId="2AB142C2" w14:textId="77777777" w:rsidR="00260B90" w:rsidRPr="0085346F" w:rsidRDefault="00260B90" w:rsidP="00260B90">
      <w:pPr>
        <w:spacing w:line="320" w:lineRule="atLeast"/>
        <w:rPr>
          <w:rFonts w:ascii="Arial" w:hAnsi="Arial" w:cs="Arial"/>
          <w:sz w:val="22"/>
          <w:szCs w:val="22"/>
        </w:rPr>
      </w:pPr>
    </w:p>
    <w:p w14:paraId="5392FF7A" w14:textId="543BEEE9" w:rsidR="00260B90" w:rsidRPr="009277D9" w:rsidRDefault="009277D9" w:rsidP="00260B90">
      <w:pPr>
        <w:spacing w:line="320" w:lineRule="atLeast"/>
        <w:rPr>
          <w:rFonts w:ascii="Arial" w:hAnsi="Arial" w:cs="Arial"/>
          <w:b/>
          <w:bCs/>
          <w:sz w:val="22"/>
          <w:szCs w:val="22"/>
        </w:rPr>
      </w:pPr>
      <w:r w:rsidRPr="009277D9">
        <w:rPr>
          <w:rFonts w:ascii="Arial" w:hAnsi="Arial" w:cs="Arial"/>
          <w:b/>
          <w:bCs/>
          <w:sz w:val="22"/>
          <w:szCs w:val="22"/>
        </w:rPr>
        <w:t>Answers</w:t>
      </w:r>
    </w:p>
    <w:p w14:paraId="77324A23" w14:textId="241C0A54" w:rsidR="00305410" w:rsidRPr="0085346F" w:rsidRDefault="00305410" w:rsidP="00260B90">
      <w:pPr>
        <w:spacing w:line="320" w:lineRule="atLeast"/>
        <w:rPr>
          <w:rFonts w:ascii="Arial" w:hAnsi="Arial" w:cs="Arial"/>
          <w:sz w:val="22"/>
          <w:szCs w:val="22"/>
        </w:rPr>
      </w:pPr>
    </w:p>
    <w:p w14:paraId="4FEC5EED" w14:textId="77777777" w:rsidR="00DF51F0" w:rsidRPr="0085346F" w:rsidRDefault="00DF51F0" w:rsidP="00DF51F0">
      <w:pPr>
        <w:shd w:val="clear" w:color="auto" w:fill="FFFFFF"/>
        <w:spacing w:line="320" w:lineRule="atLeast"/>
        <w:rPr>
          <w:rFonts w:ascii="Arial" w:hAnsi="Arial" w:cs="Arial"/>
          <w:color w:val="000000" w:themeColor="text1"/>
          <w:sz w:val="22"/>
          <w:szCs w:val="22"/>
        </w:rPr>
      </w:pPr>
      <w:r w:rsidRPr="0085346F">
        <w:rPr>
          <w:rFonts w:ascii="Arial" w:hAnsi="Arial" w:cs="Arial"/>
          <w:sz w:val="22"/>
          <w:szCs w:val="22"/>
        </w:rPr>
        <w:t>FILM TARIFFS</w:t>
      </w:r>
    </w:p>
    <w:p w14:paraId="3A0282F7" w14:textId="77777777" w:rsidR="00DF51F0" w:rsidRPr="0085346F" w:rsidRDefault="00DF51F0" w:rsidP="00DF51F0">
      <w:pPr>
        <w:shd w:val="clear" w:color="auto" w:fill="FFFFFF"/>
        <w:spacing w:line="320" w:lineRule="atLeast"/>
        <w:rPr>
          <w:color w:val="222222"/>
        </w:rPr>
      </w:pPr>
    </w:p>
    <w:p w14:paraId="0D67018B" w14:textId="77777777" w:rsidR="00DF51F0" w:rsidRPr="0085346F" w:rsidRDefault="00DF51F0" w:rsidP="00DF51F0">
      <w:pPr>
        <w:pStyle w:val="ListParagraph"/>
        <w:numPr>
          <w:ilvl w:val="0"/>
          <w:numId w:val="32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tax breaks (and other deals)</w:t>
      </w:r>
    </w:p>
    <w:p w14:paraId="43B2F3BC" w14:textId="77777777" w:rsidR="00DF51F0" w:rsidRPr="0085346F" w:rsidRDefault="00DF51F0" w:rsidP="00DF51F0">
      <w:pPr>
        <w:pStyle w:val="ListParagraph"/>
        <w:numPr>
          <w:ilvl w:val="0"/>
          <w:numId w:val="32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meet with film industry officials</w:t>
      </w:r>
    </w:p>
    <w:p w14:paraId="433D3CA7" w14:textId="77777777" w:rsidR="00DF51F0" w:rsidRPr="0085346F" w:rsidRDefault="00DF51F0" w:rsidP="00DF51F0">
      <w:pPr>
        <w:shd w:val="clear" w:color="auto" w:fill="FFFFFF"/>
        <w:spacing w:line="320" w:lineRule="atLeast"/>
        <w:rPr>
          <w:color w:val="222222"/>
        </w:rPr>
      </w:pPr>
    </w:p>
    <w:p w14:paraId="1F4CA5D7" w14:textId="77777777" w:rsidR="00DF51F0" w:rsidRPr="0085346F" w:rsidRDefault="00DF51F0" w:rsidP="00DF51F0">
      <w:pPr>
        <w:shd w:val="clear" w:color="auto" w:fill="FFFFFF"/>
        <w:spacing w:line="320" w:lineRule="atLeast"/>
        <w:rPr>
          <w:color w:val="222222"/>
        </w:rPr>
      </w:pPr>
      <w:r w:rsidRPr="0085346F">
        <w:rPr>
          <w:rFonts w:ascii="Arial" w:hAnsi="Arial" w:cs="Arial"/>
          <w:sz w:val="22"/>
          <w:szCs w:val="22"/>
        </w:rPr>
        <w:t>WOMEN IN PARLIAMENT</w:t>
      </w:r>
    </w:p>
    <w:p w14:paraId="5A82F468" w14:textId="77777777" w:rsidR="00DF51F0" w:rsidRPr="0085346F" w:rsidRDefault="00DF51F0" w:rsidP="00DF51F0">
      <w:pPr>
        <w:shd w:val="clear" w:color="auto" w:fill="FFFFFF"/>
        <w:spacing w:line="320" w:lineRule="atLeast"/>
        <w:rPr>
          <w:color w:val="222222"/>
        </w:rPr>
      </w:pPr>
    </w:p>
    <w:p w14:paraId="6CE728AC" w14:textId="77777777" w:rsidR="00DF51F0" w:rsidRPr="0085346F" w:rsidRDefault="00DF51F0" w:rsidP="00DF51F0">
      <w:pPr>
        <w:pStyle w:val="ListParagraph"/>
        <w:numPr>
          <w:ilvl w:val="0"/>
          <w:numId w:val="35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at least 65</w:t>
      </w:r>
    </w:p>
    <w:p w14:paraId="7B104817" w14:textId="77777777" w:rsidR="00DF51F0" w:rsidRPr="0085346F" w:rsidRDefault="00DF51F0" w:rsidP="00DF51F0">
      <w:pPr>
        <w:pStyle w:val="ListParagraph"/>
        <w:numPr>
          <w:ilvl w:val="0"/>
          <w:numId w:val="35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 xml:space="preserve">41 </w:t>
      </w:r>
    </w:p>
    <w:p w14:paraId="3AAA9311" w14:textId="77777777" w:rsidR="00DF51F0" w:rsidRPr="0085346F" w:rsidRDefault="00DF51F0" w:rsidP="00DF51F0">
      <w:pPr>
        <w:pStyle w:val="ListParagraph"/>
        <w:numPr>
          <w:ilvl w:val="0"/>
          <w:numId w:val="35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South Australian government</w:t>
      </w:r>
    </w:p>
    <w:p w14:paraId="3CD8BEA1" w14:textId="77777777" w:rsidR="00DF51F0" w:rsidRPr="0085346F" w:rsidRDefault="00DF51F0" w:rsidP="00DF51F0">
      <w:pPr>
        <w:pStyle w:val="ListParagraph"/>
        <w:numPr>
          <w:ilvl w:val="0"/>
          <w:numId w:val="35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Indigenous people</w:t>
      </w:r>
    </w:p>
    <w:p w14:paraId="6215FCF4" w14:textId="77777777" w:rsidR="00DF51F0" w:rsidRPr="0085346F" w:rsidRDefault="00DF51F0" w:rsidP="00DF51F0">
      <w:pPr>
        <w:pStyle w:val="ListParagraph"/>
        <w:numPr>
          <w:ilvl w:val="0"/>
          <w:numId w:val="35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1943</w:t>
      </w:r>
    </w:p>
    <w:p w14:paraId="00960E03" w14:textId="77777777" w:rsidR="00DF51F0" w:rsidRPr="0085346F" w:rsidRDefault="00DF51F0" w:rsidP="00DF51F0">
      <w:pPr>
        <w:pStyle w:val="ListParagraph"/>
        <w:numPr>
          <w:ilvl w:val="0"/>
          <w:numId w:val="35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women’s toilets</w:t>
      </w:r>
    </w:p>
    <w:p w14:paraId="17A435C0" w14:textId="77777777" w:rsidR="00DF51F0" w:rsidRPr="0085346F" w:rsidRDefault="00DF51F0" w:rsidP="00DF51F0">
      <w:pPr>
        <w:pStyle w:val="ListParagraph"/>
        <w:numPr>
          <w:ilvl w:val="0"/>
          <w:numId w:val="35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female Prime Minister</w:t>
      </w:r>
    </w:p>
    <w:p w14:paraId="11AEC41F" w14:textId="77777777" w:rsidR="00DF51F0" w:rsidRPr="0085346F" w:rsidRDefault="00DF51F0" w:rsidP="00DF51F0">
      <w:pPr>
        <w:pStyle w:val="ListParagraph"/>
        <w:numPr>
          <w:ilvl w:val="0"/>
          <w:numId w:val="35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Indigenous woman</w:t>
      </w:r>
    </w:p>
    <w:p w14:paraId="78A68F2B" w14:textId="77777777" w:rsidR="00DF51F0" w:rsidRPr="0085346F" w:rsidRDefault="00DF51F0" w:rsidP="00DF51F0">
      <w:pPr>
        <w:shd w:val="clear" w:color="auto" w:fill="FFFFFF"/>
        <w:spacing w:line="320" w:lineRule="atLeast"/>
        <w:rPr>
          <w:color w:val="222222"/>
        </w:rPr>
      </w:pPr>
    </w:p>
    <w:p w14:paraId="28CF6C21" w14:textId="77777777" w:rsidR="00DF51F0" w:rsidRPr="0085346F" w:rsidRDefault="00DF51F0" w:rsidP="00DF51F0">
      <w:pPr>
        <w:shd w:val="clear" w:color="auto" w:fill="FFFFFF"/>
        <w:spacing w:line="320" w:lineRule="atLeast"/>
        <w:rPr>
          <w:color w:val="222222"/>
        </w:rPr>
      </w:pPr>
      <w:r w:rsidRPr="0085346F">
        <w:rPr>
          <w:rFonts w:ascii="Arial" w:hAnsi="Arial" w:cs="Arial"/>
          <w:sz w:val="22"/>
          <w:szCs w:val="22"/>
        </w:rPr>
        <w:t>VE DAY ANNIVERSARY</w:t>
      </w:r>
    </w:p>
    <w:p w14:paraId="387407AE" w14:textId="77777777" w:rsidR="00DF51F0" w:rsidRPr="0085346F" w:rsidRDefault="00DF51F0" w:rsidP="00DF51F0">
      <w:pPr>
        <w:shd w:val="clear" w:color="auto" w:fill="FFFFFF"/>
        <w:spacing w:line="320" w:lineRule="atLeast"/>
        <w:rPr>
          <w:color w:val="222222"/>
        </w:rPr>
      </w:pPr>
    </w:p>
    <w:p w14:paraId="565761F2" w14:textId="77777777" w:rsidR="00DF51F0" w:rsidRPr="0085346F" w:rsidRDefault="00DF51F0" w:rsidP="00DF51F0">
      <w:pPr>
        <w:pStyle w:val="ListParagraph"/>
        <w:numPr>
          <w:ilvl w:val="0"/>
          <w:numId w:val="38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 xml:space="preserve">1930s </w:t>
      </w:r>
    </w:p>
    <w:p w14:paraId="7155628B" w14:textId="77777777" w:rsidR="00DF51F0" w:rsidRPr="0085346F" w:rsidRDefault="00DF51F0" w:rsidP="00DF51F0">
      <w:pPr>
        <w:pStyle w:val="ListParagraph"/>
        <w:numPr>
          <w:ilvl w:val="0"/>
          <w:numId w:val="38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Austria</w:t>
      </w:r>
    </w:p>
    <w:p w14:paraId="73B26255" w14:textId="77777777" w:rsidR="00DF51F0" w:rsidRPr="0085346F" w:rsidRDefault="00DF51F0" w:rsidP="00DF51F0">
      <w:pPr>
        <w:pStyle w:val="ListParagraph"/>
        <w:numPr>
          <w:ilvl w:val="0"/>
          <w:numId w:val="38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Poland</w:t>
      </w:r>
    </w:p>
    <w:p w14:paraId="1D73500A" w14:textId="77777777" w:rsidR="00DF51F0" w:rsidRPr="0085346F" w:rsidRDefault="00DF51F0" w:rsidP="00DF51F0">
      <w:pPr>
        <w:pStyle w:val="ListParagraph"/>
        <w:numPr>
          <w:ilvl w:val="0"/>
          <w:numId w:val="38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France and Britain</w:t>
      </w:r>
    </w:p>
    <w:p w14:paraId="6BD25E88" w14:textId="77777777" w:rsidR="00DF51F0" w:rsidRPr="0085346F" w:rsidRDefault="00DF51F0" w:rsidP="00DF51F0">
      <w:pPr>
        <w:pStyle w:val="ListParagraph"/>
        <w:numPr>
          <w:ilvl w:val="0"/>
          <w:numId w:val="38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Italy</w:t>
      </w:r>
    </w:p>
    <w:p w14:paraId="00816B84" w14:textId="77777777" w:rsidR="00DF51F0" w:rsidRPr="0085346F" w:rsidRDefault="00DF51F0" w:rsidP="00DF51F0">
      <w:pPr>
        <w:pStyle w:val="ListParagraph"/>
        <w:numPr>
          <w:ilvl w:val="0"/>
          <w:numId w:val="38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around 8 million</w:t>
      </w:r>
    </w:p>
    <w:p w14:paraId="00064DD8" w14:textId="77777777" w:rsidR="00DF51F0" w:rsidRPr="0085346F" w:rsidRDefault="00DF51F0" w:rsidP="00DF51F0">
      <w:pPr>
        <w:pStyle w:val="ListParagraph"/>
        <w:numPr>
          <w:ilvl w:val="0"/>
          <w:numId w:val="38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11 million</w:t>
      </w:r>
    </w:p>
    <w:p w14:paraId="0CE5155D" w14:textId="77777777" w:rsidR="00DF51F0" w:rsidRPr="0085346F" w:rsidRDefault="00DF51F0" w:rsidP="00DF51F0">
      <w:pPr>
        <w:pStyle w:val="ListParagraph"/>
        <w:numPr>
          <w:ilvl w:val="0"/>
          <w:numId w:val="38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the Soviet Army / the USSR</w:t>
      </w:r>
    </w:p>
    <w:p w14:paraId="4B71511C" w14:textId="77777777" w:rsidR="00DF51F0" w:rsidRPr="0085346F" w:rsidRDefault="00DF51F0" w:rsidP="00DF51F0">
      <w:pPr>
        <w:shd w:val="clear" w:color="auto" w:fill="FFFFFF"/>
        <w:spacing w:line="320" w:lineRule="atLeast"/>
        <w:rPr>
          <w:color w:val="222222"/>
        </w:rPr>
      </w:pPr>
    </w:p>
    <w:p w14:paraId="554174FE" w14:textId="77777777" w:rsidR="00DF51F0" w:rsidRPr="0085346F" w:rsidRDefault="00DF51F0" w:rsidP="00DF51F0">
      <w:pPr>
        <w:shd w:val="clear" w:color="auto" w:fill="FFFFFF"/>
        <w:spacing w:line="320" w:lineRule="atLeast"/>
        <w:rPr>
          <w:color w:val="222222"/>
        </w:rPr>
      </w:pPr>
      <w:r w:rsidRPr="0085346F">
        <w:rPr>
          <w:rFonts w:ascii="Arial" w:hAnsi="Arial" w:cs="Arial"/>
          <w:sz w:val="22"/>
          <w:szCs w:val="22"/>
        </w:rPr>
        <w:t>WALK SAFELY TO SCHOOL DAY</w:t>
      </w:r>
    </w:p>
    <w:p w14:paraId="4B3214B5" w14:textId="77777777" w:rsidR="00DF51F0" w:rsidRPr="0085346F" w:rsidRDefault="00DF51F0" w:rsidP="00DF51F0">
      <w:pPr>
        <w:shd w:val="clear" w:color="auto" w:fill="FFFFFF"/>
        <w:spacing w:line="320" w:lineRule="atLeast"/>
        <w:rPr>
          <w:color w:val="222222"/>
        </w:rPr>
      </w:pPr>
    </w:p>
    <w:p w14:paraId="5B5134D3" w14:textId="77777777" w:rsidR="00DF51F0" w:rsidRPr="0085346F" w:rsidRDefault="00DF51F0" w:rsidP="00DF51F0">
      <w:pPr>
        <w:pStyle w:val="ListParagraph"/>
        <w:numPr>
          <w:ilvl w:val="0"/>
          <w:numId w:val="44"/>
        </w:numPr>
        <w:shd w:val="clear" w:color="auto" w:fill="FFFFFF"/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75%, five</w:t>
      </w:r>
    </w:p>
    <w:p w14:paraId="55647105" w14:textId="77777777" w:rsidR="00DF51F0" w:rsidRPr="0085346F" w:rsidRDefault="00DF51F0" w:rsidP="00DF51F0">
      <w:pPr>
        <w:shd w:val="clear" w:color="auto" w:fill="FFFFFF"/>
        <w:spacing w:line="320" w:lineRule="atLeast"/>
        <w:rPr>
          <w:color w:val="222222"/>
        </w:rPr>
      </w:pPr>
    </w:p>
    <w:p w14:paraId="0950BC03" w14:textId="77777777" w:rsidR="00DF51F0" w:rsidRPr="0085346F" w:rsidRDefault="00DF51F0" w:rsidP="00DF51F0">
      <w:pPr>
        <w:shd w:val="clear" w:color="auto" w:fill="FFFFFF"/>
        <w:spacing w:line="320" w:lineRule="atLeast"/>
        <w:rPr>
          <w:rFonts w:ascii="Arial" w:hAnsi="Arial" w:cs="Arial"/>
          <w:sz w:val="22"/>
          <w:szCs w:val="22"/>
        </w:rPr>
      </w:pPr>
      <w:r w:rsidRPr="0085346F">
        <w:rPr>
          <w:rFonts w:ascii="Arial" w:hAnsi="Arial" w:cs="Arial"/>
          <w:sz w:val="22"/>
          <w:szCs w:val="22"/>
        </w:rPr>
        <w:t xml:space="preserve">SCHOOL SUPPORT DOG </w:t>
      </w:r>
    </w:p>
    <w:p w14:paraId="794987D8" w14:textId="77777777" w:rsidR="00DF51F0" w:rsidRPr="0085346F" w:rsidRDefault="00DF51F0" w:rsidP="00DF51F0">
      <w:pPr>
        <w:shd w:val="clear" w:color="auto" w:fill="FFFFFF"/>
        <w:spacing w:line="320" w:lineRule="atLeast"/>
        <w:rPr>
          <w:rFonts w:ascii="Arial" w:hAnsi="Arial" w:cs="Arial"/>
          <w:sz w:val="22"/>
          <w:szCs w:val="22"/>
        </w:rPr>
      </w:pPr>
    </w:p>
    <w:p w14:paraId="14ED519F" w14:textId="77777777" w:rsidR="00DF51F0" w:rsidRPr="0085346F" w:rsidRDefault="00DF51F0" w:rsidP="00DF51F0">
      <w:pPr>
        <w:pStyle w:val="ListParagraph"/>
        <w:numPr>
          <w:ilvl w:val="0"/>
          <w:numId w:val="43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6</w:t>
      </w:r>
    </w:p>
    <w:p w14:paraId="6F6106AB" w14:textId="77777777" w:rsidR="00DF51F0" w:rsidRPr="0085346F" w:rsidRDefault="00DF51F0" w:rsidP="00DF51F0">
      <w:pPr>
        <w:pStyle w:val="ListParagraph"/>
        <w:numPr>
          <w:ilvl w:val="0"/>
          <w:numId w:val="43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guide dog</w:t>
      </w:r>
    </w:p>
    <w:p w14:paraId="7849BA04" w14:textId="77777777" w:rsidR="00DF51F0" w:rsidRPr="0085346F" w:rsidRDefault="00DF51F0" w:rsidP="00DF51F0">
      <w:pPr>
        <w:pStyle w:val="ListParagraph"/>
        <w:numPr>
          <w:ilvl w:val="0"/>
          <w:numId w:val="43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pat / pet her, working with someone, still pat / pet her</w:t>
      </w:r>
    </w:p>
    <w:p w14:paraId="3F721ADF" w14:textId="77777777" w:rsidR="00DF51F0" w:rsidRPr="0085346F" w:rsidRDefault="00DF51F0" w:rsidP="00DF51F0">
      <w:pPr>
        <w:pStyle w:val="ListParagraph"/>
        <w:numPr>
          <w:ilvl w:val="0"/>
          <w:numId w:val="43"/>
        </w:numPr>
        <w:spacing w:line="320" w:lineRule="atLeast"/>
        <w:rPr>
          <w:rFonts w:ascii="Arial" w:hAnsi="Arial" w:cs="Arial"/>
        </w:rPr>
      </w:pPr>
      <w:r w:rsidRPr="0085346F">
        <w:rPr>
          <w:rFonts w:ascii="Arial" w:hAnsi="Arial" w:cs="Arial"/>
        </w:rPr>
        <w:t>5 years</w:t>
      </w:r>
    </w:p>
    <w:p w14:paraId="59DEB5AC" w14:textId="77777777" w:rsidR="00DF51F0" w:rsidRPr="0085346F" w:rsidRDefault="00DF51F0" w:rsidP="00260B90">
      <w:pPr>
        <w:spacing w:line="320" w:lineRule="atLeast"/>
        <w:rPr>
          <w:rFonts w:ascii="Arial" w:hAnsi="Arial" w:cs="Arial"/>
          <w:sz w:val="22"/>
          <w:szCs w:val="22"/>
        </w:rPr>
      </w:pPr>
    </w:p>
    <w:sectPr w:rsidR="00DF51F0" w:rsidRPr="0085346F">
      <w:headerReference w:type="default" r:id="rId9"/>
      <w:footerReference w:type="even" r:id="rId10"/>
      <w:pgSz w:w="11906" w:h="16838"/>
      <w:pgMar w:top="851" w:right="851" w:bottom="851" w:left="85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58E903" w14:textId="77777777" w:rsidR="008C67A6" w:rsidRDefault="008C67A6">
      <w:r>
        <w:separator/>
      </w:r>
    </w:p>
  </w:endnote>
  <w:endnote w:type="continuationSeparator" w:id="0">
    <w:p w14:paraId="342A824C" w14:textId="77777777" w:rsidR="008C67A6" w:rsidRDefault="008C67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adley Hand ITC">
    <w:panose1 w:val="03070402050302030203"/>
    <w:charset w:val="4D"/>
    <w:family w:val="script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masis MT Std Medium">
    <w:altName w:val="Georgia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masis MT Std Light">
    <w:altName w:val="Cambria"/>
    <w:panose1 w:val="020B0604020202020204"/>
    <w:charset w:val="00"/>
    <w:family w:val="roman"/>
    <w:notTrueType/>
    <w:pitch w:val="variable"/>
    <w:sig w:usb0="800000AF" w:usb1="4000204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7F575A" w14:textId="77777777" w:rsidR="00987BEB" w:rsidRDefault="00987BE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346ED6A" w14:textId="77777777" w:rsidR="00987BEB" w:rsidRDefault="00987BE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A2AF0F" w14:textId="77777777" w:rsidR="008C67A6" w:rsidRDefault="008C67A6">
      <w:r>
        <w:separator/>
      </w:r>
    </w:p>
  </w:footnote>
  <w:footnote w:type="continuationSeparator" w:id="0">
    <w:p w14:paraId="667238FC" w14:textId="77777777" w:rsidR="008C67A6" w:rsidRDefault="008C67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A96DD9" w14:textId="4E875610" w:rsidR="00987BEB" w:rsidRDefault="00C94D0A" w:rsidP="00C94D0A">
    <w:pPr>
      <w:pStyle w:val="Header"/>
      <w:pBdr>
        <w:bottom w:val="single" w:sz="12" w:space="1" w:color="auto"/>
      </w:pBdr>
      <w:jc w:val="center"/>
      <w:rPr>
        <w:rFonts w:ascii="Arial" w:hAnsi="Arial" w:cs="Arial"/>
        <w:b/>
        <w:bCs/>
      </w:rPr>
    </w:pPr>
    <w:r>
      <w:rPr>
        <w:rFonts w:ascii="Arial" w:hAnsi="Arial" w:cs="Arial"/>
        <w:sz w:val="20"/>
      </w:rPr>
      <w:t xml:space="preserve">BTN </w:t>
    </w:r>
    <w:r w:rsidR="00873453">
      <w:rPr>
        <w:rFonts w:ascii="Arial" w:hAnsi="Arial" w:cs="Arial"/>
        <w:sz w:val="20"/>
      </w:rPr>
      <w:t xml:space="preserve">LEARNING </w:t>
    </w:r>
    <w:r>
      <w:rPr>
        <w:rFonts w:ascii="Arial" w:hAnsi="Arial" w:cs="Arial"/>
        <w:sz w:val="20"/>
      </w:rPr>
      <w:t xml:space="preserve">ACTIVITIES  </w:t>
    </w:r>
    <w:r w:rsidR="00873453">
      <w:rPr>
        <w:rFonts w:ascii="Arial" w:hAnsi="Arial" w:cs="Arial"/>
        <w:sz w:val="20"/>
      </w:rPr>
      <w:t xml:space="preserve">     </w:t>
    </w:r>
    <w:r>
      <w:rPr>
        <w:rFonts w:ascii="Arial" w:hAnsi="Arial" w:cs="Arial"/>
        <w:sz w:val="20"/>
      </w:rPr>
      <w:t xml:space="preserve">   </w:t>
    </w:r>
    <w:r w:rsidR="00DA4B8A">
      <w:rPr>
        <w:rFonts w:ascii="Arial" w:hAnsi="Arial" w:cs="Arial"/>
        <w:sz w:val="20"/>
      </w:rPr>
      <w:t xml:space="preserve">  Ep.</w:t>
    </w:r>
    <w:r w:rsidR="00871566">
      <w:rPr>
        <w:rFonts w:ascii="Arial" w:hAnsi="Arial" w:cs="Arial"/>
        <w:sz w:val="20"/>
      </w:rPr>
      <w:t xml:space="preserve"> </w:t>
    </w:r>
    <w:r w:rsidR="00305410">
      <w:rPr>
        <w:rFonts w:ascii="Arial" w:hAnsi="Arial" w:cs="Arial"/>
        <w:sz w:val="20"/>
      </w:rPr>
      <w:t>12</w:t>
    </w:r>
    <w:r w:rsidR="00DA4B8A">
      <w:rPr>
        <w:rFonts w:ascii="Arial" w:hAnsi="Arial" w:cs="Arial"/>
        <w:sz w:val="20"/>
      </w:rPr>
      <w:t xml:space="preserve"> </w:t>
    </w:r>
    <w:r w:rsidR="00871566">
      <w:rPr>
        <w:rFonts w:ascii="Arial" w:hAnsi="Arial" w:cs="Arial"/>
        <w:sz w:val="20"/>
      </w:rPr>
      <w:t xml:space="preserve">- </w:t>
    </w:r>
    <w:r w:rsidR="00305410">
      <w:rPr>
        <w:rFonts w:ascii="Arial" w:hAnsi="Arial" w:cs="Arial"/>
        <w:sz w:val="20"/>
      </w:rPr>
      <w:t>13</w:t>
    </w:r>
    <w:r w:rsidR="00DA4B8A">
      <w:rPr>
        <w:rFonts w:ascii="Arial" w:hAnsi="Arial" w:cs="Arial"/>
        <w:sz w:val="20"/>
      </w:rPr>
      <w:t>/</w:t>
    </w:r>
    <w:r w:rsidR="00305410">
      <w:rPr>
        <w:rFonts w:ascii="Arial" w:hAnsi="Arial" w:cs="Arial"/>
        <w:sz w:val="20"/>
      </w:rPr>
      <w:t>05</w:t>
    </w:r>
    <w:r w:rsidR="00DA4B8A">
      <w:rPr>
        <w:rFonts w:ascii="Arial" w:hAnsi="Arial" w:cs="Arial"/>
        <w:sz w:val="20"/>
      </w:rPr>
      <w:t>/202</w:t>
    </w:r>
    <w:r w:rsidR="00AE16A7">
      <w:rPr>
        <w:rFonts w:ascii="Arial" w:hAnsi="Arial" w:cs="Arial"/>
        <w:sz w:val="20"/>
      </w:rPr>
      <w:t>5</w:t>
    </w:r>
    <w:r w:rsidR="00DA4B8A">
      <w:rPr>
        <w:rFonts w:ascii="Arial" w:hAnsi="Arial" w:cs="Arial"/>
        <w:sz w:val="20"/>
      </w:rPr>
      <w:t xml:space="preserve">         </w:t>
    </w:r>
    <w:r>
      <w:rPr>
        <w:rFonts w:ascii="Arial" w:hAnsi="Arial" w:cs="Arial"/>
        <w:sz w:val="20"/>
      </w:rPr>
      <w:t xml:space="preserve">      Published by </w:t>
    </w:r>
    <w:proofErr w:type="spellStart"/>
    <w:r>
      <w:rPr>
        <w:rFonts w:ascii="Arial" w:hAnsi="Arial" w:cs="Arial"/>
        <w:sz w:val="20"/>
      </w:rPr>
      <w:t>Grabaword</w:t>
    </w:r>
    <w:proofErr w:type="spellEnd"/>
    <w:r w:rsidR="00FC30BD">
      <w:rPr>
        <w:rFonts w:ascii="Arial" w:hAnsi="Arial" w:cs="Arial"/>
        <w:sz w:val="20"/>
      </w:rPr>
      <w:t xml:space="preserve">          </w:t>
    </w:r>
    <w:r>
      <w:rPr>
        <w:rFonts w:ascii="Arial" w:hAnsi="Arial" w:cs="Arial"/>
        <w:sz w:val="20"/>
      </w:rPr>
      <w:t xml:space="preserve"> </w:t>
    </w:r>
    <w:r w:rsidRPr="00641E1D">
      <w:rPr>
        <w:rFonts w:ascii="Arial" w:hAnsi="Arial" w:cs="Arial"/>
        <w:sz w:val="16"/>
        <w:szCs w:val="16"/>
      </w:rPr>
      <w:t xml:space="preserve">Page </w:t>
    </w:r>
    <w:r w:rsidRPr="00641E1D">
      <w:rPr>
        <w:rFonts w:ascii="Arial" w:hAnsi="Arial" w:cs="Arial"/>
        <w:sz w:val="16"/>
        <w:szCs w:val="16"/>
      </w:rPr>
      <w:fldChar w:fldCharType="begin"/>
    </w:r>
    <w:r w:rsidRPr="00641E1D">
      <w:rPr>
        <w:rFonts w:ascii="Arial" w:hAnsi="Arial" w:cs="Arial"/>
        <w:sz w:val="16"/>
        <w:szCs w:val="16"/>
      </w:rPr>
      <w:instrText xml:space="preserve"> PAGE </w:instrText>
    </w:r>
    <w:r w:rsidRPr="00641E1D">
      <w:rPr>
        <w:rFonts w:ascii="Arial" w:hAnsi="Arial" w:cs="Arial"/>
        <w:sz w:val="16"/>
        <w:szCs w:val="16"/>
      </w:rPr>
      <w:fldChar w:fldCharType="separate"/>
    </w:r>
    <w:r w:rsidR="00D23C4D">
      <w:rPr>
        <w:rFonts w:ascii="Arial" w:hAnsi="Arial" w:cs="Arial"/>
        <w:noProof/>
        <w:sz w:val="16"/>
        <w:szCs w:val="16"/>
      </w:rPr>
      <w:t>1</w:t>
    </w:r>
    <w:r w:rsidRPr="00641E1D">
      <w:rPr>
        <w:rFonts w:ascii="Arial" w:hAnsi="Arial" w:cs="Arial"/>
        <w:sz w:val="16"/>
        <w:szCs w:val="16"/>
      </w:rPr>
      <w:fldChar w:fldCharType="end"/>
    </w:r>
    <w:r w:rsidRPr="00641E1D">
      <w:rPr>
        <w:rFonts w:ascii="Arial" w:hAnsi="Arial" w:cs="Arial"/>
        <w:sz w:val="16"/>
        <w:szCs w:val="16"/>
      </w:rPr>
      <w:t xml:space="preserve"> / </w:t>
    </w:r>
    <w:r w:rsidR="009277D9">
      <w:rPr>
        <w:rFonts w:ascii="Arial" w:hAnsi="Arial" w:cs="Arial"/>
        <w:sz w:val="16"/>
        <w:szCs w:val="16"/>
      </w:rPr>
      <w:t>4</w:t>
    </w:r>
    <w:r w:rsidR="00987BEB">
      <w:rPr>
        <w:rFonts w:ascii="Arial" w:hAnsi="Arial" w:cs="Arial"/>
        <w:b/>
        <w:bCs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E081C"/>
    <w:multiLevelType w:val="hybridMultilevel"/>
    <w:tmpl w:val="5906B712"/>
    <w:lvl w:ilvl="0" w:tplc="0C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560415"/>
    <w:multiLevelType w:val="hybridMultilevel"/>
    <w:tmpl w:val="0C50B870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0DA581D"/>
    <w:multiLevelType w:val="hybridMultilevel"/>
    <w:tmpl w:val="4008F01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10B36F8"/>
    <w:multiLevelType w:val="hybridMultilevel"/>
    <w:tmpl w:val="2CB22856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42275E"/>
    <w:multiLevelType w:val="hybridMultilevel"/>
    <w:tmpl w:val="D5022B1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22C444A"/>
    <w:multiLevelType w:val="hybridMultilevel"/>
    <w:tmpl w:val="2132D92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25D2A31"/>
    <w:multiLevelType w:val="hybridMultilevel"/>
    <w:tmpl w:val="CADAC2B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ADB0389"/>
    <w:multiLevelType w:val="hybridMultilevel"/>
    <w:tmpl w:val="788026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DA3211B"/>
    <w:multiLevelType w:val="hybridMultilevel"/>
    <w:tmpl w:val="93AA763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32E5462"/>
    <w:multiLevelType w:val="hybridMultilevel"/>
    <w:tmpl w:val="F8740D72"/>
    <w:lvl w:ilvl="0" w:tplc="002CEEF8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3411BC3"/>
    <w:multiLevelType w:val="hybridMultilevel"/>
    <w:tmpl w:val="38A0AF7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2369C7"/>
    <w:multiLevelType w:val="hybridMultilevel"/>
    <w:tmpl w:val="69B26E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F352B2"/>
    <w:multiLevelType w:val="hybridMultilevel"/>
    <w:tmpl w:val="616AAE2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D8509FB"/>
    <w:multiLevelType w:val="hybridMultilevel"/>
    <w:tmpl w:val="1ADCCB6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13E50E5"/>
    <w:multiLevelType w:val="hybridMultilevel"/>
    <w:tmpl w:val="3EB2AA90"/>
    <w:lvl w:ilvl="0" w:tplc="002CEEF8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2B74996"/>
    <w:multiLevelType w:val="hybridMultilevel"/>
    <w:tmpl w:val="738C46D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3F6207F"/>
    <w:multiLevelType w:val="hybridMultilevel"/>
    <w:tmpl w:val="CF208AD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4EE40FB"/>
    <w:multiLevelType w:val="hybridMultilevel"/>
    <w:tmpl w:val="4F84032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8DC0B71"/>
    <w:multiLevelType w:val="hybridMultilevel"/>
    <w:tmpl w:val="607E4E7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DB515F1"/>
    <w:multiLevelType w:val="hybridMultilevel"/>
    <w:tmpl w:val="DC7AB03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1BD3240"/>
    <w:multiLevelType w:val="hybridMultilevel"/>
    <w:tmpl w:val="FA58A05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384546A"/>
    <w:multiLevelType w:val="hybridMultilevel"/>
    <w:tmpl w:val="69B0FC5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3E72918"/>
    <w:multiLevelType w:val="hybridMultilevel"/>
    <w:tmpl w:val="5CA225A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4151F8E"/>
    <w:multiLevelType w:val="hybridMultilevel"/>
    <w:tmpl w:val="A73C19E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58A145C"/>
    <w:multiLevelType w:val="hybridMultilevel"/>
    <w:tmpl w:val="D83861E4"/>
    <w:lvl w:ilvl="0" w:tplc="953C8BF4">
      <w:start w:val="1"/>
      <w:numFmt w:val="decimal"/>
      <w:pStyle w:val="BTNlist-numbered"/>
      <w:lvlText w:val="%1]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32235D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5A1788A"/>
    <w:multiLevelType w:val="hybridMultilevel"/>
    <w:tmpl w:val="11A440F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88859EE"/>
    <w:multiLevelType w:val="hybridMultilevel"/>
    <w:tmpl w:val="7638CE7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E8E565C"/>
    <w:multiLevelType w:val="hybridMultilevel"/>
    <w:tmpl w:val="582AD93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01A2BCB"/>
    <w:multiLevelType w:val="hybridMultilevel"/>
    <w:tmpl w:val="A2FACB56"/>
    <w:lvl w:ilvl="0" w:tplc="002CEEF8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54D3D04"/>
    <w:multiLevelType w:val="hybridMultilevel"/>
    <w:tmpl w:val="0756BDF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8C67A2B"/>
    <w:multiLevelType w:val="hybridMultilevel"/>
    <w:tmpl w:val="346C76A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9D043FA"/>
    <w:multiLevelType w:val="hybridMultilevel"/>
    <w:tmpl w:val="0400EEF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EFD4E41"/>
    <w:multiLevelType w:val="hybridMultilevel"/>
    <w:tmpl w:val="C1AA5230"/>
    <w:lvl w:ilvl="0" w:tplc="08090015">
      <w:start w:val="1"/>
      <w:numFmt w:val="upp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03C249E"/>
    <w:multiLevelType w:val="hybridMultilevel"/>
    <w:tmpl w:val="123E538A"/>
    <w:lvl w:ilvl="0" w:tplc="002CEEF8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3311B48"/>
    <w:multiLevelType w:val="hybridMultilevel"/>
    <w:tmpl w:val="78B64F7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4F67651"/>
    <w:multiLevelType w:val="hybridMultilevel"/>
    <w:tmpl w:val="8BA8260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9F107E9"/>
    <w:multiLevelType w:val="hybridMultilevel"/>
    <w:tmpl w:val="3D14B37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FF73045"/>
    <w:multiLevelType w:val="hybridMultilevel"/>
    <w:tmpl w:val="23444C1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0CC19B5"/>
    <w:multiLevelType w:val="hybridMultilevel"/>
    <w:tmpl w:val="E116CC1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3944E11"/>
    <w:multiLevelType w:val="hybridMultilevel"/>
    <w:tmpl w:val="63BCB23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64742B6"/>
    <w:multiLevelType w:val="hybridMultilevel"/>
    <w:tmpl w:val="FC3632E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9126FF0"/>
    <w:multiLevelType w:val="hybridMultilevel"/>
    <w:tmpl w:val="3D741A5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C9543BA"/>
    <w:multiLevelType w:val="hybridMultilevel"/>
    <w:tmpl w:val="090428C2"/>
    <w:lvl w:ilvl="0" w:tplc="002CEEF8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DC95C8F"/>
    <w:multiLevelType w:val="hybridMultilevel"/>
    <w:tmpl w:val="5A82C20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85602584">
    <w:abstractNumId w:val="24"/>
  </w:num>
  <w:num w:numId="2" w16cid:durableId="1234310965">
    <w:abstractNumId w:val="4"/>
  </w:num>
  <w:num w:numId="3" w16cid:durableId="1715154023">
    <w:abstractNumId w:val="38"/>
  </w:num>
  <w:num w:numId="4" w16cid:durableId="1792237571">
    <w:abstractNumId w:val="36"/>
  </w:num>
  <w:num w:numId="5" w16cid:durableId="447939144">
    <w:abstractNumId w:val="15"/>
  </w:num>
  <w:num w:numId="6" w16cid:durableId="928003220">
    <w:abstractNumId w:val="17"/>
  </w:num>
  <w:num w:numId="7" w16cid:durableId="1940019638">
    <w:abstractNumId w:val="26"/>
  </w:num>
  <w:num w:numId="8" w16cid:durableId="1023437856">
    <w:abstractNumId w:val="29"/>
  </w:num>
  <w:num w:numId="9" w16cid:durableId="1452825005">
    <w:abstractNumId w:val="7"/>
  </w:num>
  <w:num w:numId="10" w16cid:durableId="1504393227">
    <w:abstractNumId w:val="8"/>
  </w:num>
  <w:num w:numId="11" w16cid:durableId="84109384">
    <w:abstractNumId w:val="16"/>
  </w:num>
  <w:num w:numId="12" w16cid:durableId="1413577756">
    <w:abstractNumId w:val="12"/>
  </w:num>
  <w:num w:numId="13" w16cid:durableId="1912228184">
    <w:abstractNumId w:val="43"/>
  </w:num>
  <w:num w:numId="14" w16cid:durableId="806896650">
    <w:abstractNumId w:val="3"/>
  </w:num>
  <w:num w:numId="15" w16cid:durableId="6713280">
    <w:abstractNumId w:val="34"/>
  </w:num>
  <w:num w:numId="16" w16cid:durableId="1911844883">
    <w:abstractNumId w:val="32"/>
  </w:num>
  <w:num w:numId="17" w16cid:durableId="1023365212">
    <w:abstractNumId w:val="27"/>
  </w:num>
  <w:num w:numId="18" w16cid:durableId="1296180218">
    <w:abstractNumId w:val="31"/>
  </w:num>
  <w:num w:numId="19" w16cid:durableId="836843371">
    <w:abstractNumId w:val="19"/>
  </w:num>
  <w:num w:numId="20" w16cid:durableId="799030499">
    <w:abstractNumId w:val="10"/>
  </w:num>
  <w:num w:numId="21" w16cid:durableId="1606965182">
    <w:abstractNumId w:val="35"/>
  </w:num>
  <w:num w:numId="22" w16cid:durableId="1849098599">
    <w:abstractNumId w:val="40"/>
  </w:num>
  <w:num w:numId="23" w16cid:durableId="246497173">
    <w:abstractNumId w:val="2"/>
  </w:num>
  <w:num w:numId="24" w16cid:durableId="983433722">
    <w:abstractNumId w:val="41"/>
  </w:num>
  <w:num w:numId="25" w16cid:durableId="678119893">
    <w:abstractNumId w:val="23"/>
  </w:num>
  <w:num w:numId="26" w16cid:durableId="1030450214">
    <w:abstractNumId w:val="18"/>
  </w:num>
  <w:num w:numId="27" w16cid:durableId="371735799">
    <w:abstractNumId w:val="6"/>
  </w:num>
  <w:num w:numId="28" w16cid:durableId="264004716">
    <w:abstractNumId w:val="25"/>
  </w:num>
  <w:num w:numId="29" w16cid:durableId="295841992">
    <w:abstractNumId w:val="11"/>
  </w:num>
  <w:num w:numId="30" w16cid:durableId="1086612530">
    <w:abstractNumId w:val="14"/>
  </w:num>
  <w:num w:numId="31" w16cid:durableId="368995675">
    <w:abstractNumId w:val="5"/>
  </w:num>
  <w:num w:numId="32" w16cid:durableId="13310736">
    <w:abstractNumId w:val="30"/>
  </w:num>
  <w:num w:numId="33" w16cid:durableId="789973996">
    <w:abstractNumId w:val="42"/>
  </w:num>
  <w:num w:numId="34" w16cid:durableId="1210611941">
    <w:abstractNumId w:val="22"/>
  </w:num>
  <w:num w:numId="35" w16cid:durableId="270940653">
    <w:abstractNumId w:val="37"/>
  </w:num>
  <w:num w:numId="36" w16cid:durableId="1645693725">
    <w:abstractNumId w:val="28"/>
  </w:num>
  <w:num w:numId="37" w16cid:durableId="1424454098">
    <w:abstractNumId w:val="21"/>
  </w:num>
  <w:num w:numId="38" w16cid:durableId="567419323">
    <w:abstractNumId w:val="13"/>
  </w:num>
  <w:num w:numId="39" w16cid:durableId="1536231247">
    <w:abstractNumId w:val="9"/>
  </w:num>
  <w:num w:numId="40" w16cid:durableId="2008551667">
    <w:abstractNumId w:val="33"/>
  </w:num>
  <w:num w:numId="41" w16cid:durableId="1707944300">
    <w:abstractNumId w:val="20"/>
  </w:num>
  <w:num w:numId="42" w16cid:durableId="1062749281">
    <w:abstractNumId w:val="1"/>
  </w:num>
  <w:num w:numId="43" w16cid:durableId="1006446133">
    <w:abstractNumId w:val="39"/>
  </w:num>
  <w:num w:numId="44" w16cid:durableId="1558390869">
    <w:abstractNumId w:val="0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5945"/>
    <w:rsid w:val="00000F4A"/>
    <w:rsid w:val="00003DD9"/>
    <w:rsid w:val="00005843"/>
    <w:rsid w:val="0000779C"/>
    <w:rsid w:val="00010FAF"/>
    <w:rsid w:val="00013072"/>
    <w:rsid w:val="000141AC"/>
    <w:rsid w:val="000246D0"/>
    <w:rsid w:val="000279FF"/>
    <w:rsid w:val="00032DCD"/>
    <w:rsid w:val="00034A2A"/>
    <w:rsid w:val="00036E5E"/>
    <w:rsid w:val="00037E8D"/>
    <w:rsid w:val="00041F67"/>
    <w:rsid w:val="000534EB"/>
    <w:rsid w:val="000656D5"/>
    <w:rsid w:val="0006595E"/>
    <w:rsid w:val="00065CE1"/>
    <w:rsid w:val="000665C8"/>
    <w:rsid w:val="00073397"/>
    <w:rsid w:val="00076FF4"/>
    <w:rsid w:val="000774B7"/>
    <w:rsid w:val="00080D2D"/>
    <w:rsid w:val="00080D89"/>
    <w:rsid w:val="00080F81"/>
    <w:rsid w:val="00082E1F"/>
    <w:rsid w:val="000841DF"/>
    <w:rsid w:val="00084649"/>
    <w:rsid w:val="00085557"/>
    <w:rsid w:val="000859BF"/>
    <w:rsid w:val="00090EF4"/>
    <w:rsid w:val="0009214E"/>
    <w:rsid w:val="00095161"/>
    <w:rsid w:val="000A4A00"/>
    <w:rsid w:val="000A58E5"/>
    <w:rsid w:val="000A6ED2"/>
    <w:rsid w:val="000B16AC"/>
    <w:rsid w:val="000B4A67"/>
    <w:rsid w:val="000B7482"/>
    <w:rsid w:val="000C21BA"/>
    <w:rsid w:val="000C49BA"/>
    <w:rsid w:val="000C58FD"/>
    <w:rsid w:val="000C6665"/>
    <w:rsid w:val="000D0E00"/>
    <w:rsid w:val="000E0002"/>
    <w:rsid w:val="000E1184"/>
    <w:rsid w:val="000E2DF5"/>
    <w:rsid w:val="000E32E2"/>
    <w:rsid w:val="000F00C8"/>
    <w:rsid w:val="000F0231"/>
    <w:rsid w:val="000F313D"/>
    <w:rsid w:val="000F4F66"/>
    <w:rsid w:val="000F5814"/>
    <w:rsid w:val="00103CB1"/>
    <w:rsid w:val="00113B37"/>
    <w:rsid w:val="001140D0"/>
    <w:rsid w:val="00114235"/>
    <w:rsid w:val="00114264"/>
    <w:rsid w:val="00114DC2"/>
    <w:rsid w:val="00121F28"/>
    <w:rsid w:val="00123BC6"/>
    <w:rsid w:val="0012456F"/>
    <w:rsid w:val="001267CF"/>
    <w:rsid w:val="001277A3"/>
    <w:rsid w:val="00135B01"/>
    <w:rsid w:val="001444B0"/>
    <w:rsid w:val="00145E2C"/>
    <w:rsid w:val="00150676"/>
    <w:rsid w:val="00150D17"/>
    <w:rsid w:val="001625FE"/>
    <w:rsid w:val="00163A53"/>
    <w:rsid w:val="001644C1"/>
    <w:rsid w:val="0016523E"/>
    <w:rsid w:val="001679CB"/>
    <w:rsid w:val="00172FBE"/>
    <w:rsid w:val="00173B63"/>
    <w:rsid w:val="00176783"/>
    <w:rsid w:val="00183A68"/>
    <w:rsid w:val="0018620B"/>
    <w:rsid w:val="001878D2"/>
    <w:rsid w:val="00190F5C"/>
    <w:rsid w:val="001913B2"/>
    <w:rsid w:val="0019221A"/>
    <w:rsid w:val="00195E65"/>
    <w:rsid w:val="001962BC"/>
    <w:rsid w:val="00197128"/>
    <w:rsid w:val="001A52D2"/>
    <w:rsid w:val="001A661C"/>
    <w:rsid w:val="001B27C8"/>
    <w:rsid w:val="001B4ACC"/>
    <w:rsid w:val="001B5FED"/>
    <w:rsid w:val="001C1E78"/>
    <w:rsid w:val="001C4765"/>
    <w:rsid w:val="001C57DE"/>
    <w:rsid w:val="001D31D9"/>
    <w:rsid w:val="001D3259"/>
    <w:rsid w:val="001D47BF"/>
    <w:rsid w:val="001E09DB"/>
    <w:rsid w:val="001E63E5"/>
    <w:rsid w:val="001F0961"/>
    <w:rsid w:val="001F0E3C"/>
    <w:rsid w:val="001F218E"/>
    <w:rsid w:val="001F234C"/>
    <w:rsid w:val="001F797A"/>
    <w:rsid w:val="001F7BD6"/>
    <w:rsid w:val="002017BB"/>
    <w:rsid w:val="00201CAC"/>
    <w:rsid w:val="00203BC8"/>
    <w:rsid w:val="00205381"/>
    <w:rsid w:val="002069F7"/>
    <w:rsid w:val="00207132"/>
    <w:rsid w:val="00212BE6"/>
    <w:rsid w:val="00221512"/>
    <w:rsid w:val="00231B11"/>
    <w:rsid w:val="00233262"/>
    <w:rsid w:val="00235563"/>
    <w:rsid w:val="00237A2B"/>
    <w:rsid w:val="00241117"/>
    <w:rsid w:val="00241474"/>
    <w:rsid w:val="0024617E"/>
    <w:rsid w:val="00250099"/>
    <w:rsid w:val="0025026E"/>
    <w:rsid w:val="002508C8"/>
    <w:rsid w:val="0025093A"/>
    <w:rsid w:val="0025254A"/>
    <w:rsid w:val="00256110"/>
    <w:rsid w:val="00257233"/>
    <w:rsid w:val="00260B90"/>
    <w:rsid w:val="00262034"/>
    <w:rsid w:val="00262D56"/>
    <w:rsid w:val="00266FE4"/>
    <w:rsid w:val="00274B8C"/>
    <w:rsid w:val="00275B5B"/>
    <w:rsid w:val="002762F7"/>
    <w:rsid w:val="00276A2E"/>
    <w:rsid w:val="00276D7B"/>
    <w:rsid w:val="00281329"/>
    <w:rsid w:val="00286566"/>
    <w:rsid w:val="00290AA5"/>
    <w:rsid w:val="0029149D"/>
    <w:rsid w:val="00291AEE"/>
    <w:rsid w:val="0029402E"/>
    <w:rsid w:val="002955BA"/>
    <w:rsid w:val="002975ED"/>
    <w:rsid w:val="002A65FD"/>
    <w:rsid w:val="002A6C7B"/>
    <w:rsid w:val="002B370A"/>
    <w:rsid w:val="002B443F"/>
    <w:rsid w:val="002B5299"/>
    <w:rsid w:val="002B57BE"/>
    <w:rsid w:val="002C0A23"/>
    <w:rsid w:val="002C3632"/>
    <w:rsid w:val="002C77A1"/>
    <w:rsid w:val="002D111E"/>
    <w:rsid w:val="002D4859"/>
    <w:rsid w:val="002D49C9"/>
    <w:rsid w:val="002D7A19"/>
    <w:rsid w:val="002E0A96"/>
    <w:rsid w:val="002E0D96"/>
    <w:rsid w:val="002E34CC"/>
    <w:rsid w:val="002E3C42"/>
    <w:rsid w:val="002E4F74"/>
    <w:rsid w:val="002E57DB"/>
    <w:rsid w:val="002E63B9"/>
    <w:rsid w:val="002F05EF"/>
    <w:rsid w:val="002F28A0"/>
    <w:rsid w:val="002F484E"/>
    <w:rsid w:val="002F4ABA"/>
    <w:rsid w:val="0030067D"/>
    <w:rsid w:val="00300967"/>
    <w:rsid w:val="00303C4C"/>
    <w:rsid w:val="00304B66"/>
    <w:rsid w:val="00305410"/>
    <w:rsid w:val="00307161"/>
    <w:rsid w:val="00310604"/>
    <w:rsid w:val="00311307"/>
    <w:rsid w:val="00312E9C"/>
    <w:rsid w:val="003135A6"/>
    <w:rsid w:val="00314F6B"/>
    <w:rsid w:val="003179AE"/>
    <w:rsid w:val="0032143C"/>
    <w:rsid w:val="00324588"/>
    <w:rsid w:val="00335A0C"/>
    <w:rsid w:val="0034133B"/>
    <w:rsid w:val="003413D9"/>
    <w:rsid w:val="003419C5"/>
    <w:rsid w:val="00346971"/>
    <w:rsid w:val="00347677"/>
    <w:rsid w:val="00351A76"/>
    <w:rsid w:val="00352F24"/>
    <w:rsid w:val="00357199"/>
    <w:rsid w:val="003576C2"/>
    <w:rsid w:val="00365205"/>
    <w:rsid w:val="00366026"/>
    <w:rsid w:val="00366A62"/>
    <w:rsid w:val="003707F2"/>
    <w:rsid w:val="003731CD"/>
    <w:rsid w:val="003747E7"/>
    <w:rsid w:val="003759E2"/>
    <w:rsid w:val="003769F6"/>
    <w:rsid w:val="003815BB"/>
    <w:rsid w:val="00381CF3"/>
    <w:rsid w:val="00391854"/>
    <w:rsid w:val="00395CA0"/>
    <w:rsid w:val="003A12D9"/>
    <w:rsid w:val="003A2CE6"/>
    <w:rsid w:val="003A4E14"/>
    <w:rsid w:val="003B0EB9"/>
    <w:rsid w:val="003B1C0F"/>
    <w:rsid w:val="003B7D43"/>
    <w:rsid w:val="003C3490"/>
    <w:rsid w:val="003C5A8F"/>
    <w:rsid w:val="003C6C81"/>
    <w:rsid w:val="003D0164"/>
    <w:rsid w:val="003D1C88"/>
    <w:rsid w:val="003D20D9"/>
    <w:rsid w:val="003D42EA"/>
    <w:rsid w:val="003D68B7"/>
    <w:rsid w:val="003D6E5A"/>
    <w:rsid w:val="003D782B"/>
    <w:rsid w:val="003D7BB6"/>
    <w:rsid w:val="003E4015"/>
    <w:rsid w:val="003E6369"/>
    <w:rsid w:val="003F02D9"/>
    <w:rsid w:val="003F376E"/>
    <w:rsid w:val="003F567E"/>
    <w:rsid w:val="00403BA8"/>
    <w:rsid w:val="00404C62"/>
    <w:rsid w:val="00406659"/>
    <w:rsid w:val="004124C3"/>
    <w:rsid w:val="00415F97"/>
    <w:rsid w:val="004178A2"/>
    <w:rsid w:val="00426670"/>
    <w:rsid w:val="00427E64"/>
    <w:rsid w:val="00442A47"/>
    <w:rsid w:val="00443611"/>
    <w:rsid w:val="004451DE"/>
    <w:rsid w:val="00450A57"/>
    <w:rsid w:val="0045301C"/>
    <w:rsid w:val="00455FFD"/>
    <w:rsid w:val="004572A5"/>
    <w:rsid w:val="00457D05"/>
    <w:rsid w:val="00463831"/>
    <w:rsid w:val="004643AA"/>
    <w:rsid w:val="00464C39"/>
    <w:rsid w:val="004656C4"/>
    <w:rsid w:val="0047023C"/>
    <w:rsid w:val="004753FB"/>
    <w:rsid w:val="00475950"/>
    <w:rsid w:val="004759FF"/>
    <w:rsid w:val="00477D81"/>
    <w:rsid w:val="0048049E"/>
    <w:rsid w:val="00484D87"/>
    <w:rsid w:val="00484F8D"/>
    <w:rsid w:val="0049455B"/>
    <w:rsid w:val="004963C9"/>
    <w:rsid w:val="004A325B"/>
    <w:rsid w:val="004A366E"/>
    <w:rsid w:val="004B16AB"/>
    <w:rsid w:val="004B2C56"/>
    <w:rsid w:val="004B4536"/>
    <w:rsid w:val="004C00FC"/>
    <w:rsid w:val="004C0FFE"/>
    <w:rsid w:val="004C75A5"/>
    <w:rsid w:val="004D09E8"/>
    <w:rsid w:val="004D2908"/>
    <w:rsid w:val="004D79C3"/>
    <w:rsid w:val="004E0A44"/>
    <w:rsid w:val="004E1010"/>
    <w:rsid w:val="004E2D29"/>
    <w:rsid w:val="004E69D9"/>
    <w:rsid w:val="004F3B39"/>
    <w:rsid w:val="004F4B7C"/>
    <w:rsid w:val="004F6FB5"/>
    <w:rsid w:val="004F710B"/>
    <w:rsid w:val="00502996"/>
    <w:rsid w:val="00504A70"/>
    <w:rsid w:val="00510B4B"/>
    <w:rsid w:val="00512B2E"/>
    <w:rsid w:val="00514CBA"/>
    <w:rsid w:val="0053099A"/>
    <w:rsid w:val="00535637"/>
    <w:rsid w:val="00537328"/>
    <w:rsid w:val="0054264B"/>
    <w:rsid w:val="005513A1"/>
    <w:rsid w:val="00552F31"/>
    <w:rsid w:val="00555DF2"/>
    <w:rsid w:val="00556DBF"/>
    <w:rsid w:val="00561221"/>
    <w:rsid w:val="005633E4"/>
    <w:rsid w:val="00564842"/>
    <w:rsid w:val="005667F2"/>
    <w:rsid w:val="00577CCC"/>
    <w:rsid w:val="00581861"/>
    <w:rsid w:val="005821BC"/>
    <w:rsid w:val="00583A5C"/>
    <w:rsid w:val="0058511E"/>
    <w:rsid w:val="00587837"/>
    <w:rsid w:val="00591C9C"/>
    <w:rsid w:val="0059217D"/>
    <w:rsid w:val="005A6416"/>
    <w:rsid w:val="005A6886"/>
    <w:rsid w:val="005B1BA1"/>
    <w:rsid w:val="005B444C"/>
    <w:rsid w:val="005C14AA"/>
    <w:rsid w:val="005C38A4"/>
    <w:rsid w:val="005D2327"/>
    <w:rsid w:val="005D3E11"/>
    <w:rsid w:val="005E0ED2"/>
    <w:rsid w:val="005E1AE2"/>
    <w:rsid w:val="005E2847"/>
    <w:rsid w:val="005E53CA"/>
    <w:rsid w:val="005E7410"/>
    <w:rsid w:val="005E7DBC"/>
    <w:rsid w:val="005F59B7"/>
    <w:rsid w:val="005F7EC6"/>
    <w:rsid w:val="00605AD9"/>
    <w:rsid w:val="00613399"/>
    <w:rsid w:val="0062103A"/>
    <w:rsid w:val="006214D4"/>
    <w:rsid w:val="00621B2E"/>
    <w:rsid w:val="006229B3"/>
    <w:rsid w:val="006271D2"/>
    <w:rsid w:val="006408DA"/>
    <w:rsid w:val="00640D77"/>
    <w:rsid w:val="00641804"/>
    <w:rsid w:val="00642FD4"/>
    <w:rsid w:val="00643B89"/>
    <w:rsid w:val="0064559A"/>
    <w:rsid w:val="006508DC"/>
    <w:rsid w:val="00652FF6"/>
    <w:rsid w:val="00656DEA"/>
    <w:rsid w:val="0066222C"/>
    <w:rsid w:val="00662378"/>
    <w:rsid w:val="0066616C"/>
    <w:rsid w:val="006808BE"/>
    <w:rsid w:val="00681394"/>
    <w:rsid w:val="00681609"/>
    <w:rsid w:val="006835A6"/>
    <w:rsid w:val="006836AD"/>
    <w:rsid w:val="00684E52"/>
    <w:rsid w:val="006869EF"/>
    <w:rsid w:val="006942D2"/>
    <w:rsid w:val="00697525"/>
    <w:rsid w:val="006A1EC8"/>
    <w:rsid w:val="006A2DC5"/>
    <w:rsid w:val="006A3993"/>
    <w:rsid w:val="006A4E74"/>
    <w:rsid w:val="006A6122"/>
    <w:rsid w:val="006B5D40"/>
    <w:rsid w:val="006D06E6"/>
    <w:rsid w:val="006D14BB"/>
    <w:rsid w:val="006D26FE"/>
    <w:rsid w:val="006E298E"/>
    <w:rsid w:val="006F083D"/>
    <w:rsid w:val="006F10B4"/>
    <w:rsid w:val="006F64B1"/>
    <w:rsid w:val="007006B9"/>
    <w:rsid w:val="007020B4"/>
    <w:rsid w:val="00703BE5"/>
    <w:rsid w:val="007042F2"/>
    <w:rsid w:val="00711579"/>
    <w:rsid w:val="00713268"/>
    <w:rsid w:val="0071360F"/>
    <w:rsid w:val="007150AD"/>
    <w:rsid w:val="0071523C"/>
    <w:rsid w:val="00715C3B"/>
    <w:rsid w:val="0071608E"/>
    <w:rsid w:val="00720610"/>
    <w:rsid w:val="00724780"/>
    <w:rsid w:val="00730F83"/>
    <w:rsid w:val="00740C39"/>
    <w:rsid w:val="00740D6F"/>
    <w:rsid w:val="00754128"/>
    <w:rsid w:val="00754F22"/>
    <w:rsid w:val="0076364B"/>
    <w:rsid w:val="00764915"/>
    <w:rsid w:val="007731E1"/>
    <w:rsid w:val="00773558"/>
    <w:rsid w:val="007805F6"/>
    <w:rsid w:val="00782A8C"/>
    <w:rsid w:val="007849C5"/>
    <w:rsid w:val="00784FE7"/>
    <w:rsid w:val="007908DA"/>
    <w:rsid w:val="00790B7B"/>
    <w:rsid w:val="00792BDE"/>
    <w:rsid w:val="007934FF"/>
    <w:rsid w:val="00794D35"/>
    <w:rsid w:val="00794FD7"/>
    <w:rsid w:val="00795DFF"/>
    <w:rsid w:val="00796527"/>
    <w:rsid w:val="007A0EC8"/>
    <w:rsid w:val="007A1A90"/>
    <w:rsid w:val="007A1C05"/>
    <w:rsid w:val="007A2BB6"/>
    <w:rsid w:val="007A5ECC"/>
    <w:rsid w:val="007A78B2"/>
    <w:rsid w:val="007B22E8"/>
    <w:rsid w:val="007B3C3B"/>
    <w:rsid w:val="007C38D3"/>
    <w:rsid w:val="007C4DE5"/>
    <w:rsid w:val="007C6B59"/>
    <w:rsid w:val="007C6E76"/>
    <w:rsid w:val="007D1E5F"/>
    <w:rsid w:val="007D6733"/>
    <w:rsid w:val="007D69DE"/>
    <w:rsid w:val="007E18F2"/>
    <w:rsid w:val="007E2CCE"/>
    <w:rsid w:val="007E5358"/>
    <w:rsid w:val="007E54DF"/>
    <w:rsid w:val="007E582E"/>
    <w:rsid w:val="007E5C00"/>
    <w:rsid w:val="007E7EFD"/>
    <w:rsid w:val="007F2054"/>
    <w:rsid w:val="007F4F01"/>
    <w:rsid w:val="007F5B8E"/>
    <w:rsid w:val="007F6AB1"/>
    <w:rsid w:val="00801FB6"/>
    <w:rsid w:val="008047C2"/>
    <w:rsid w:val="00804D26"/>
    <w:rsid w:val="00807149"/>
    <w:rsid w:val="008119F3"/>
    <w:rsid w:val="008152D0"/>
    <w:rsid w:val="00816FDD"/>
    <w:rsid w:val="00821EC8"/>
    <w:rsid w:val="008242E0"/>
    <w:rsid w:val="008248E9"/>
    <w:rsid w:val="008268B3"/>
    <w:rsid w:val="00836337"/>
    <w:rsid w:val="00836FEF"/>
    <w:rsid w:val="0084357C"/>
    <w:rsid w:val="008440E2"/>
    <w:rsid w:val="00845F8F"/>
    <w:rsid w:val="00846D22"/>
    <w:rsid w:val="00852146"/>
    <w:rsid w:val="0085346F"/>
    <w:rsid w:val="00863EB5"/>
    <w:rsid w:val="008648E1"/>
    <w:rsid w:val="00867F6F"/>
    <w:rsid w:val="008700D8"/>
    <w:rsid w:val="00871566"/>
    <w:rsid w:val="00871CBE"/>
    <w:rsid w:val="00871E2B"/>
    <w:rsid w:val="00872743"/>
    <w:rsid w:val="00873453"/>
    <w:rsid w:val="00880603"/>
    <w:rsid w:val="008809FF"/>
    <w:rsid w:val="008829A0"/>
    <w:rsid w:val="008936D8"/>
    <w:rsid w:val="00894480"/>
    <w:rsid w:val="00896E86"/>
    <w:rsid w:val="008A02E1"/>
    <w:rsid w:val="008A275B"/>
    <w:rsid w:val="008A53F0"/>
    <w:rsid w:val="008A612A"/>
    <w:rsid w:val="008B2EAF"/>
    <w:rsid w:val="008B35A6"/>
    <w:rsid w:val="008B35D8"/>
    <w:rsid w:val="008B44ED"/>
    <w:rsid w:val="008B53E1"/>
    <w:rsid w:val="008B5B88"/>
    <w:rsid w:val="008C3874"/>
    <w:rsid w:val="008C67A6"/>
    <w:rsid w:val="008C722C"/>
    <w:rsid w:val="008D736D"/>
    <w:rsid w:val="008E135F"/>
    <w:rsid w:val="008E3D09"/>
    <w:rsid w:val="008E7F92"/>
    <w:rsid w:val="008F1086"/>
    <w:rsid w:val="008F1198"/>
    <w:rsid w:val="008F22FD"/>
    <w:rsid w:val="008F23D6"/>
    <w:rsid w:val="008F24F4"/>
    <w:rsid w:val="008F4A2C"/>
    <w:rsid w:val="008F6E71"/>
    <w:rsid w:val="008F6FF6"/>
    <w:rsid w:val="00902120"/>
    <w:rsid w:val="009047ED"/>
    <w:rsid w:val="0090484C"/>
    <w:rsid w:val="00913483"/>
    <w:rsid w:val="0091442E"/>
    <w:rsid w:val="0091579E"/>
    <w:rsid w:val="0091594F"/>
    <w:rsid w:val="009162BA"/>
    <w:rsid w:val="00916FC7"/>
    <w:rsid w:val="00920D7D"/>
    <w:rsid w:val="00921011"/>
    <w:rsid w:val="009277D9"/>
    <w:rsid w:val="00933DDD"/>
    <w:rsid w:val="00934ABB"/>
    <w:rsid w:val="00944B16"/>
    <w:rsid w:val="00946230"/>
    <w:rsid w:val="009508F8"/>
    <w:rsid w:val="00957BC7"/>
    <w:rsid w:val="009628BD"/>
    <w:rsid w:val="0096473D"/>
    <w:rsid w:val="0096518A"/>
    <w:rsid w:val="009664F1"/>
    <w:rsid w:val="00972D0A"/>
    <w:rsid w:val="00975933"/>
    <w:rsid w:val="009760E2"/>
    <w:rsid w:val="009775A2"/>
    <w:rsid w:val="0098086A"/>
    <w:rsid w:val="00980DDD"/>
    <w:rsid w:val="009833F6"/>
    <w:rsid w:val="00984954"/>
    <w:rsid w:val="0098659A"/>
    <w:rsid w:val="00986A46"/>
    <w:rsid w:val="00987BEB"/>
    <w:rsid w:val="00987E60"/>
    <w:rsid w:val="00996B6D"/>
    <w:rsid w:val="00997FA0"/>
    <w:rsid w:val="009A3C41"/>
    <w:rsid w:val="009A3F50"/>
    <w:rsid w:val="009A60C0"/>
    <w:rsid w:val="009B02EF"/>
    <w:rsid w:val="009B2D35"/>
    <w:rsid w:val="009C427F"/>
    <w:rsid w:val="009C51C2"/>
    <w:rsid w:val="009C7A00"/>
    <w:rsid w:val="009D15EE"/>
    <w:rsid w:val="009D3E66"/>
    <w:rsid w:val="009D413F"/>
    <w:rsid w:val="009D546B"/>
    <w:rsid w:val="009D6429"/>
    <w:rsid w:val="009E0091"/>
    <w:rsid w:val="009E1132"/>
    <w:rsid w:val="009E4DF8"/>
    <w:rsid w:val="009E7951"/>
    <w:rsid w:val="009F021B"/>
    <w:rsid w:val="009F1414"/>
    <w:rsid w:val="009F450B"/>
    <w:rsid w:val="009F664D"/>
    <w:rsid w:val="00A00C6F"/>
    <w:rsid w:val="00A01ADE"/>
    <w:rsid w:val="00A037F3"/>
    <w:rsid w:val="00A04219"/>
    <w:rsid w:val="00A044B8"/>
    <w:rsid w:val="00A11FC9"/>
    <w:rsid w:val="00A12BF4"/>
    <w:rsid w:val="00A13CB5"/>
    <w:rsid w:val="00A2099F"/>
    <w:rsid w:val="00A26654"/>
    <w:rsid w:val="00A34EE1"/>
    <w:rsid w:val="00A35218"/>
    <w:rsid w:val="00A35615"/>
    <w:rsid w:val="00A4111D"/>
    <w:rsid w:val="00A41E50"/>
    <w:rsid w:val="00A46847"/>
    <w:rsid w:val="00A472AB"/>
    <w:rsid w:val="00A51B00"/>
    <w:rsid w:val="00A56D38"/>
    <w:rsid w:val="00A572A2"/>
    <w:rsid w:val="00A66F93"/>
    <w:rsid w:val="00A775F6"/>
    <w:rsid w:val="00A77FAE"/>
    <w:rsid w:val="00A81FFE"/>
    <w:rsid w:val="00A82132"/>
    <w:rsid w:val="00A84339"/>
    <w:rsid w:val="00A8497D"/>
    <w:rsid w:val="00A911E5"/>
    <w:rsid w:val="00A938EE"/>
    <w:rsid w:val="00AA24BC"/>
    <w:rsid w:val="00AA4BBF"/>
    <w:rsid w:val="00AB2125"/>
    <w:rsid w:val="00AB552F"/>
    <w:rsid w:val="00AC0C04"/>
    <w:rsid w:val="00AC1456"/>
    <w:rsid w:val="00AC2F06"/>
    <w:rsid w:val="00AC528E"/>
    <w:rsid w:val="00AC5E24"/>
    <w:rsid w:val="00AC6784"/>
    <w:rsid w:val="00AC68E9"/>
    <w:rsid w:val="00AC71B0"/>
    <w:rsid w:val="00AC7ECA"/>
    <w:rsid w:val="00AD57AC"/>
    <w:rsid w:val="00AD64CB"/>
    <w:rsid w:val="00AD70B3"/>
    <w:rsid w:val="00AD7E60"/>
    <w:rsid w:val="00AE0B60"/>
    <w:rsid w:val="00AE16A7"/>
    <w:rsid w:val="00AE3B12"/>
    <w:rsid w:val="00AE4CB3"/>
    <w:rsid w:val="00AE54D4"/>
    <w:rsid w:val="00AE5582"/>
    <w:rsid w:val="00AF0BAB"/>
    <w:rsid w:val="00AF1502"/>
    <w:rsid w:val="00AF2280"/>
    <w:rsid w:val="00AF29C4"/>
    <w:rsid w:val="00AF385E"/>
    <w:rsid w:val="00AF5C9F"/>
    <w:rsid w:val="00B0155E"/>
    <w:rsid w:val="00B02407"/>
    <w:rsid w:val="00B048C9"/>
    <w:rsid w:val="00B077CB"/>
    <w:rsid w:val="00B07850"/>
    <w:rsid w:val="00B10A4B"/>
    <w:rsid w:val="00B11478"/>
    <w:rsid w:val="00B170ED"/>
    <w:rsid w:val="00B25FD8"/>
    <w:rsid w:val="00B32F7B"/>
    <w:rsid w:val="00B351B5"/>
    <w:rsid w:val="00B356D3"/>
    <w:rsid w:val="00B37238"/>
    <w:rsid w:val="00B40870"/>
    <w:rsid w:val="00B42367"/>
    <w:rsid w:val="00B5182E"/>
    <w:rsid w:val="00B54532"/>
    <w:rsid w:val="00B6197C"/>
    <w:rsid w:val="00B64CA9"/>
    <w:rsid w:val="00B66164"/>
    <w:rsid w:val="00B66F18"/>
    <w:rsid w:val="00B75A74"/>
    <w:rsid w:val="00B76146"/>
    <w:rsid w:val="00B762FA"/>
    <w:rsid w:val="00B83EDF"/>
    <w:rsid w:val="00B84BA3"/>
    <w:rsid w:val="00B85935"/>
    <w:rsid w:val="00B900E2"/>
    <w:rsid w:val="00B95E20"/>
    <w:rsid w:val="00BA0CDB"/>
    <w:rsid w:val="00BA0EE1"/>
    <w:rsid w:val="00BA78AC"/>
    <w:rsid w:val="00BB0A15"/>
    <w:rsid w:val="00BB1FCF"/>
    <w:rsid w:val="00BB2DD1"/>
    <w:rsid w:val="00BB3AE6"/>
    <w:rsid w:val="00BB5266"/>
    <w:rsid w:val="00BC213D"/>
    <w:rsid w:val="00BC302C"/>
    <w:rsid w:val="00BC44A6"/>
    <w:rsid w:val="00BD2A60"/>
    <w:rsid w:val="00BD3CFA"/>
    <w:rsid w:val="00BE3853"/>
    <w:rsid w:val="00BE3A89"/>
    <w:rsid w:val="00BE6B4A"/>
    <w:rsid w:val="00BF125A"/>
    <w:rsid w:val="00BF1721"/>
    <w:rsid w:val="00BF3CAC"/>
    <w:rsid w:val="00BF41E9"/>
    <w:rsid w:val="00BF47B5"/>
    <w:rsid w:val="00BF5FD1"/>
    <w:rsid w:val="00BF7987"/>
    <w:rsid w:val="00C003D5"/>
    <w:rsid w:val="00C07BEE"/>
    <w:rsid w:val="00C1011D"/>
    <w:rsid w:val="00C104D0"/>
    <w:rsid w:val="00C131E4"/>
    <w:rsid w:val="00C1653B"/>
    <w:rsid w:val="00C212C9"/>
    <w:rsid w:val="00C21906"/>
    <w:rsid w:val="00C24B97"/>
    <w:rsid w:val="00C25979"/>
    <w:rsid w:val="00C26351"/>
    <w:rsid w:val="00C3522E"/>
    <w:rsid w:val="00C40BB3"/>
    <w:rsid w:val="00C41070"/>
    <w:rsid w:val="00C41E41"/>
    <w:rsid w:val="00C42267"/>
    <w:rsid w:val="00C45D1B"/>
    <w:rsid w:val="00C47C11"/>
    <w:rsid w:val="00C515E1"/>
    <w:rsid w:val="00C55D7B"/>
    <w:rsid w:val="00C648D4"/>
    <w:rsid w:val="00C678DA"/>
    <w:rsid w:val="00C76BF9"/>
    <w:rsid w:val="00C76E70"/>
    <w:rsid w:val="00C77407"/>
    <w:rsid w:val="00C853C0"/>
    <w:rsid w:val="00C93CFA"/>
    <w:rsid w:val="00C94D0A"/>
    <w:rsid w:val="00C96A92"/>
    <w:rsid w:val="00CA6FE9"/>
    <w:rsid w:val="00CB0307"/>
    <w:rsid w:val="00CB11D3"/>
    <w:rsid w:val="00CB5ECB"/>
    <w:rsid w:val="00CB72C7"/>
    <w:rsid w:val="00CC4006"/>
    <w:rsid w:val="00CC4775"/>
    <w:rsid w:val="00CC6594"/>
    <w:rsid w:val="00CD1032"/>
    <w:rsid w:val="00CD37B9"/>
    <w:rsid w:val="00CD5608"/>
    <w:rsid w:val="00CE14A3"/>
    <w:rsid w:val="00CE1BE0"/>
    <w:rsid w:val="00CF2545"/>
    <w:rsid w:val="00CF28BF"/>
    <w:rsid w:val="00D02090"/>
    <w:rsid w:val="00D05862"/>
    <w:rsid w:val="00D05DFC"/>
    <w:rsid w:val="00D07CB2"/>
    <w:rsid w:val="00D138FD"/>
    <w:rsid w:val="00D13CE4"/>
    <w:rsid w:val="00D13DB2"/>
    <w:rsid w:val="00D21085"/>
    <w:rsid w:val="00D2200C"/>
    <w:rsid w:val="00D23C4D"/>
    <w:rsid w:val="00D26155"/>
    <w:rsid w:val="00D35BE5"/>
    <w:rsid w:val="00D37F17"/>
    <w:rsid w:val="00D41A04"/>
    <w:rsid w:val="00D41AD6"/>
    <w:rsid w:val="00D426E5"/>
    <w:rsid w:val="00D42B7F"/>
    <w:rsid w:val="00D44CF8"/>
    <w:rsid w:val="00D50FA2"/>
    <w:rsid w:val="00D52317"/>
    <w:rsid w:val="00D56A24"/>
    <w:rsid w:val="00D62F3F"/>
    <w:rsid w:val="00D7201F"/>
    <w:rsid w:val="00D820D3"/>
    <w:rsid w:val="00D84428"/>
    <w:rsid w:val="00D85167"/>
    <w:rsid w:val="00D85B25"/>
    <w:rsid w:val="00D86BB3"/>
    <w:rsid w:val="00D87B3A"/>
    <w:rsid w:val="00D92D17"/>
    <w:rsid w:val="00D94EDA"/>
    <w:rsid w:val="00D97549"/>
    <w:rsid w:val="00DA0A18"/>
    <w:rsid w:val="00DA2135"/>
    <w:rsid w:val="00DA4B8A"/>
    <w:rsid w:val="00DB30D2"/>
    <w:rsid w:val="00DB4CCA"/>
    <w:rsid w:val="00DC1DA0"/>
    <w:rsid w:val="00DC4C86"/>
    <w:rsid w:val="00DD09C5"/>
    <w:rsid w:val="00DD47BB"/>
    <w:rsid w:val="00DD4A2D"/>
    <w:rsid w:val="00DE12A9"/>
    <w:rsid w:val="00DE3FC1"/>
    <w:rsid w:val="00DE6DD7"/>
    <w:rsid w:val="00DF1446"/>
    <w:rsid w:val="00DF3112"/>
    <w:rsid w:val="00DF34CE"/>
    <w:rsid w:val="00DF51F0"/>
    <w:rsid w:val="00DF5551"/>
    <w:rsid w:val="00DF6EA3"/>
    <w:rsid w:val="00DF7C90"/>
    <w:rsid w:val="00E02453"/>
    <w:rsid w:val="00E07D69"/>
    <w:rsid w:val="00E104B6"/>
    <w:rsid w:val="00E104ED"/>
    <w:rsid w:val="00E115F3"/>
    <w:rsid w:val="00E15AF6"/>
    <w:rsid w:val="00E208E9"/>
    <w:rsid w:val="00E24019"/>
    <w:rsid w:val="00E265D5"/>
    <w:rsid w:val="00E27EE2"/>
    <w:rsid w:val="00E30ED8"/>
    <w:rsid w:val="00E443FF"/>
    <w:rsid w:val="00E44F07"/>
    <w:rsid w:val="00E52E41"/>
    <w:rsid w:val="00E54ACE"/>
    <w:rsid w:val="00E55DC2"/>
    <w:rsid w:val="00E56D3D"/>
    <w:rsid w:val="00E600A6"/>
    <w:rsid w:val="00E61E4E"/>
    <w:rsid w:val="00E62169"/>
    <w:rsid w:val="00E638D4"/>
    <w:rsid w:val="00E638D5"/>
    <w:rsid w:val="00E71F28"/>
    <w:rsid w:val="00E72CED"/>
    <w:rsid w:val="00E758D5"/>
    <w:rsid w:val="00E774E8"/>
    <w:rsid w:val="00E827F3"/>
    <w:rsid w:val="00E83279"/>
    <w:rsid w:val="00E83BC7"/>
    <w:rsid w:val="00E8576C"/>
    <w:rsid w:val="00E85EAD"/>
    <w:rsid w:val="00E87585"/>
    <w:rsid w:val="00E92F8A"/>
    <w:rsid w:val="00E945A5"/>
    <w:rsid w:val="00E95945"/>
    <w:rsid w:val="00E95AAA"/>
    <w:rsid w:val="00E96562"/>
    <w:rsid w:val="00EA51D2"/>
    <w:rsid w:val="00EB1C7B"/>
    <w:rsid w:val="00EB2714"/>
    <w:rsid w:val="00EB48CF"/>
    <w:rsid w:val="00EB666C"/>
    <w:rsid w:val="00EC10F6"/>
    <w:rsid w:val="00EC1281"/>
    <w:rsid w:val="00EC2C1F"/>
    <w:rsid w:val="00ED0725"/>
    <w:rsid w:val="00ED0D44"/>
    <w:rsid w:val="00ED46F9"/>
    <w:rsid w:val="00ED61DF"/>
    <w:rsid w:val="00EE62C8"/>
    <w:rsid w:val="00EE6DC7"/>
    <w:rsid w:val="00EF218C"/>
    <w:rsid w:val="00EF3601"/>
    <w:rsid w:val="00EF78AD"/>
    <w:rsid w:val="00F033BD"/>
    <w:rsid w:val="00F04EE9"/>
    <w:rsid w:val="00F06C66"/>
    <w:rsid w:val="00F07A96"/>
    <w:rsid w:val="00F13B5D"/>
    <w:rsid w:val="00F23217"/>
    <w:rsid w:val="00F25042"/>
    <w:rsid w:val="00F277B3"/>
    <w:rsid w:val="00F27D02"/>
    <w:rsid w:val="00F317AA"/>
    <w:rsid w:val="00F3661D"/>
    <w:rsid w:val="00F4391D"/>
    <w:rsid w:val="00F5517A"/>
    <w:rsid w:val="00F60F8A"/>
    <w:rsid w:val="00F64003"/>
    <w:rsid w:val="00F6669D"/>
    <w:rsid w:val="00F67C45"/>
    <w:rsid w:val="00F73E44"/>
    <w:rsid w:val="00F73F6D"/>
    <w:rsid w:val="00F76641"/>
    <w:rsid w:val="00F77EBC"/>
    <w:rsid w:val="00F828D7"/>
    <w:rsid w:val="00F86DAE"/>
    <w:rsid w:val="00F94005"/>
    <w:rsid w:val="00FA03B5"/>
    <w:rsid w:val="00FA21B2"/>
    <w:rsid w:val="00FA534A"/>
    <w:rsid w:val="00FA68F8"/>
    <w:rsid w:val="00FB22A5"/>
    <w:rsid w:val="00FB2DFB"/>
    <w:rsid w:val="00FB3965"/>
    <w:rsid w:val="00FB54A7"/>
    <w:rsid w:val="00FB76E4"/>
    <w:rsid w:val="00FC30BD"/>
    <w:rsid w:val="00FC5AA4"/>
    <w:rsid w:val="00FC63F2"/>
    <w:rsid w:val="00FD237C"/>
    <w:rsid w:val="00FD5747"/>
    <w:rsid w:val="00FE3A85"/>
    <w:rsid w:val="00FF2303"/>
    <w:rsid w:val="00FF3F7F"/>
    <w:rsid w:val="00FF6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EF21F0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semiHidden="1" w:uiPriority="48" w:unhideWhenUsed="1"/>
    <w:lsdException w:name="Plain Table 1" w:uiPriority="49"/>
    <w:lsdException w:name="Plain Table 2" w:uiPriority="50"/>
    <w:lsdException w:name="Plain Table 3" w:uiPriority="51"/>
    <w:lsdException w:name="Plain Table 4" w:uiPriority="52"/>
    <w:lsdException w:name="Plain Table 5" w:uiPriority="46"/>
    <w:lsdException w:name="Grid Table Light" w:uiPriority="47"/>
    <w:lsdException w:name="Grid Table 1 Light" w:uiPriority="48"/>
    <w:lsdException w:name="Grid Table 2" w:uiPriority="49"/>
    <w:lsdException w:name="Grid Table 3" w:uiPriority="50"/>
    <w:lsdException w:name="Grid Table 4" w:uiPriority="51"/>
    <w:lsdException w:name="Grid Table 5 Dark" w:uiPriority="52"/>
    <w:lsdException w:name="Grid Table 6 Colorful" w:uiPriority="46"/>
    <w:lsdException w:name="Grid Table 7 Colorful" w:uiPriority="47"/>
    <w:lsdException w:name="Grid Table 1 Light Accent 1" w:uiPriority="48"/>
    <w:lsdException w:name="Grid Table 2 Accent 1" w:uiPriority="49"/>
    <w:lsdException w:name="Grid Table 3 Accent 1" w:uiPriority="50"/>
    <w:lsdException w:name="Grid Table 4 Accent 1" w:uiPriority="51"/>
    <w:lsdException w:name="Grid Table 5 Dark Accent 1" w:uiPriority="52"/>
    <w:lsdException w:name="Grid Table 6 Colorful Accent 1" w:uiPriority="46"/>
    <w:lsdException w:name="Grid Table 7 Colorful Accent 1" w:uiPriority="47"/>
    <w:lsdException w:name="Grid Table 1 Light Accent 2" w:uiPriority="48"/>
    <w:lsdException w:name="Grid Table 2 Accent 2" w:uiPriority="49"/>
    <w:lsdException w:name="Grid Table 3 Accent 2" w:uiPriority="50"/>
    <w:lsdException w:name="Grid Table 4 Accent 2" w:uiPriority="51"/>
    <w:lsdException w:name="Grid Table 5 Dark Accent 2" w:uiPriority="52"/>
    <w:lsdException w:name="Grid Table 6 Colorful Accent 2" w:uiPriority="46"/>
    <w:lsdException w:name="Grid Table 7 Colorful Accent 2" w:uiPriority="47"/>
    <w:lsdException w:name="Grid Table 1 Light Accent 3" w:uiPriority="48"/>
    <w:lsdException w:name="Grid Table 2 Accent 3" w:uiPriority="49"/>
    <w:lsdException w:name="Grid Table 3 Accent 3" w:uiPriority="50"/>
    <w:lsdException w:name="Grid Table 4 Accent 3" w:uiPriority="51"/>
    <w:lsdException w:name="Grid Table 5 Dark Accent 3" w:uiPriority="52"/>
    <w:lsdException w:name="Grid Table 6 Colorful Accent 3" w:uiPriority="46"/>
    <w:lsdException w:name="Grid Table 7 Colorful Accent 3" w:uiPriority="47"/>
    <w:lsdException w:name="Grid Table 1 Light Accent 4" w:uiPriority="48"/>
    <w:lsdException w:name="Grid Table 2 Accent 4" w:uiPriority="49"/>
    <w:lsdException w:name="Grid Table 3 Accent 4" w:uiPriority="50"/>
    <w:lsdException w:name="Grid Table 4 Accent 4" w:uiPriority="51"/>
    <w:lsdException w:name="Grid Table 5 Dark Accent 4" w:uiPriority="52"/>
    <w:lsdException w:name="Grid Table 6 Colorful Accent 4" w:uiPriority="46"/>
    <w:lsdException w:name="Grid Table 7 Colorful Accent 4" w:uiPriority="47"/>
    <w:lsdException w:name="Grid Table 1 Light Accent 5" w:uiPriority="48"/>
    <w:lsdException w:name="Grid Table 2 Accent 5" w:uiPriority="49"/>
    <w:lsdException w:name="Grid Table 3 Accent 5" w:uiPriority="50"/>
    <w:lsdException w:name="Grid Table 4 Accent 5" w:uiPriority="51"/>
    <w:lsdException w:name="Grid Table 5 Dark Accent 5" w:uiPriority="52"/>
    <w:lsdException w:name="Grid Table 6 Colorful Accent 5" w:uiPriority="46"/>
    <w:lsdException w:name="Grid Table 7 Colorful Accent 5" w:uiPriority="47"/>
    <w:lsdException w:name="Grid Table 1 Light Accent 6" w:uiPriority="48"/>
    <w:lsdException w:name="Grid Table 2 Accent 6" w:uiPriority="49"/>
    <w:lsdException w:name="Grid Table 3 Accent 6" w:uiPriority="50"/>
    <w:lsdException w:name="Grid Table 4 Accent 6" w:uiPriority="51"/>
    <w:lsdException w:name="Grid Table 5 Dark Accent 6" w:uiPriority="52"/>
    <w:lsdException w:name="Grid Table 6 Colorful Accent 6" w:uiPriority="46"/>
    <w:lsdException w:name="Grid Table 7 Colorful Accent 6" w:uiPriority="47"/>
    <w:lsdException w:name="List Table 1 Light" w:uiPriority="48"/>
    <w:lsdException w:name="List Table 2" w:uiPriority="49"/>
    <w:lsdException w:name="List Table 3" w:uiPriority="50"/>
    <w:lsdException w:name="List Table 4" w:uiPriority="51"/>
    <w:lsdException w:name="List Table 5 Dark" w:uiPriority="52"/>
    <w:lsdException w:name="List Table 6 Colorful" w:uiPriority="46"/>
    <w:lsdException w:name="List Table 7 Colorful" w:uiPriority="47"/>
    <w:lsdException w:name="List Table 1 Light Accent 1" w:uiPriority="48"/>
    <w:lsdException w:name="List Table 2 Accent 1" w:uiPriority="49"/>
    <w:lsdException w:name="List Table 3 Accent 1" w:uiPriority="50"/>
    <w:lsdException w:name="List Table 4 Accent 1" w:uiPriority="51"/>
    <w:lsdException w:name="List Table 5 Dark Accent 1" w:uiPriority="52"/>
    <w:lsdException w:name="List Table 6 Colorful Accent 1" w:uiPriority="46"/>
    <w:lsdException w:name="List Table 7 Colorful Accent 1" w:uiPriority="47"/>
    <w:lsdException w:name="List Table 1 Light Accent 2" w:uiPriority="48"/>
    <w:lsdException w:name="List Table 2 Accent 2" w:uiPriority="49"/>
    <w:lsdException w:name="List Table 3 Accent 2" w:uiPriority="50"/>
    <w:lsdException w:name="List Table 4 Accent 2" w:uiPriority="51"/>
    <w:lsdException w:name="List Table 5 Dark Accent 2" w:uiPriority="52"/>
    <w:lsdException w:name="List Table 6 Colorful Accent 2" w:uiPriority="46"/>
    <w:lsdException w:name="List Table 7 Colorful Accent 2" w:uiPriority="47"/>
    <w:lsdException w:name="List Table 1 Light Accent 3" w:uiPriority="48"/>
    <w:lsdException w:name="List Table 2 Accent 3" w:uiPriority="49"/>
    <w:lsdException w:name="List Table 3 Accent 3" w:uiPriority="50"/>
    <w:lsdException w:name="List Table 4 Accent 3" w:uiPriority="51"/>
    <w:lsdException w:name="List Table 5 Dark Accent 3" w:uiPriority="52"/>
    <w:lsdException w:name="List Table 6 Colorful Accent 3" w:uiPriority="46"/>
    <w:lsdException w:name="List Table 7 Colorful Accent 3" w:uiPriority="47"/>
    <w:lsdException w:name="List Table 1 Light Accent 4" w:uiPriority="48"/>
    <w:lsdException w:name="List Table 2 Accent 4" w:uiPriority="49"/>
    <w:lsdException w:name="List Table 3 Accent 4" w:uiPriority="50"/>
    <w:lsdException w:name="List Table 4 Accent 4" w:uiPriority="51"/>
    <w:lsdException w:name="List Table 5 Dark Accent 4" w:uiPriority="52"/>
    <w:lsdException w:name="List Table 6 Colorful Accent 4" w:uiPriority="46"/>
    <w:lsdException w:name="List Table 7 Colorful Accent 4" w:uiPriority="47"/>
    <w:lsdException w:name="List Table 1 Light Accent 5" w:uiPriority="48"/>
    <w:lsdException w:name="List Table 2 Accent 5" w:uiPriority="49"/>
    <w:lsdException w:name="List Table 3 Accent 5" w:uiPriority="50"/>
    <w:lsdException w:name="List Table 4 Accent 5" w:uiPriority="51"/>
    <w:lsdException w:name="List Table 5 Dark Accent 5" w:uiPriority="52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8F6E71"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bCs/>
      <w:lang w:eastAsia="en-US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Arial" w:hAnsi="Arial" w:cs="Arial"/>
      <w:i/>
      <w:iCs/>
      <w:lang w:eastAsia="en-US"/>
    </w:rPr>
  </w:style>
  <w:style w:type="paragraph" w:styleId="Heading3">
    <w:name w:val="heading 3"/>
    <w:basedOn w:val="Normal"/>
    <w:next w:val="Normal"/>
    <w:qFormat/>
    <w:pPr>
      <w:keepNext/>
      <w:ind w:left="720"/>
      <w:outlineLvl w:val="2"/>
    </w:pPr>
    <w:rPr>
      <w:rFonts w:ascii="Arial" w:hAnsi="Arial" w:cs="Arial"/>
      <w:b/>
      <w:lang w:eastAsia="en-US"/>
    </w:rPr>
  </w:style>
  <w:style w:type="paragraph" w:styleId="Heading4">
    <w:name w:val="heading 4"/>
    <w:basedOn w:val="Normal"/>
    <w:next w:val="Normal"/>
    <w:qFormat/>
    <w:pPr>
      <w:keepNext/>
      <w:ind w:left="720"/>
      <w:outlineLvl w:val="3"/>
    </w:pPr>
    <w:rPr>
      <w:rFonts w:ascii="Bradley Hand ITC" w:hAnsi="Bradley Hand ITC" w:cs="Arial"/>
      <w:sz w:val="28"/>
      <w:lang w:eastAsia="en-US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ascii="Arial" w:hAnsi="Arial" w:cs="Arial"/>
      <w:b/>
      <w:bCs/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  <w:rPr>
      <w:lang w:eastAsia="en-US"/>
    </w:rPr>
  </w:style>
  <w:style w:type="paragraph" w:styleId="Footer">
    <w:name w:val="footer"/>
    <w:basedOn w:val="Normal"/>
    <w:pPr>
      <w:tabs>
        <w:tab w:val="center" w:pos="4153"/>
        <w:tab w:val="right" w:pos="8306"/>
      </w:tabs>
    </w:pPr>
    <w:rPr>
      <w:lang w:eastAsia="en-US"/>
    </w:rPr>
  </w:style>
  <w:style w:type="character" w:styleId="PageNumber">
    <w:name w:val="page number"/>
    <w:basedOn w:val="DefaultParagraphFont"/>
  </w:style>
  <w:style w:type="paragraph" w:styleId="NormalWeb">
    <w:name w:val="Normal (Web)"/>
    <w:basedOn w:val="Normal"/>
    <w:uiPriority w:val="99"/>
    <w:pPr>
      <w:spacing w:before="100" w:beforeAutospacing="1" w:after="100" w:afterAutospacing="1"/>
    </w:pPr>
    <w:rPr>
      <w:rFonts w:ascii="Arial" w:eastAsia="SimSun" w:hAnsi="Arial" w:cs="Arial"/>
      <w:color w:val="000000"/>
      <w:sz w:val="18"/>
      <w:szCs w:val="18"/>
      <w:lang w:val="en-US" w:eastAsia="zh-CN"/>
    </w:rPr>
  </w:style>
  <w:style w:type="paragraph" w:styleId="BodyText">
    <w:name w:val="Body Text"/>
    <w:basedOn w:val="Normal"/>
    <w:rPr>
      <w:rFonts w:ascii="Arial" w:hAnsi="Arial" w:cs="Arial"/>
      <w:i/>
      <w:iCs/>
      <w:lang w:eastAsia="en-US"/>
    </w:rPr>
  </w:style>
  <w:style w:type="table" w:styleId="TableGrid">
    <w:name w:val="Table Grid"/>
    <w:basedOn w:val="TableNormal"/>
    <w:uiPriority w:val="59"/>
    <w:rsid w:val="000951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2">
    <w:name w:val="Body Text 2"/>
    <w:basedOn w:val="Normal"/>
    <w:rsid w:val="007A2BB6"/>
    <w:pPr>
      <w:spacing w:after="120" w:line="480" w:lineRule="auto"/>
    </w:pPr>
    <w:rPr>
      <w:lang w:eastAsia="en-US"/>
    </w:rPr>
  </w:style>
  <w:style w:type="paragraph" w:customStyle="1" w:styleId="pageheader">
    <w:name w:val="pageheader"/>
    <w:basedOn w:val="Normal"/>
    <w:rsid w:val="008C722C"/>
    <w:pPr>
      <w:spacing w:before="100" w:beforeAutospacing="1" w:after="100" w:afterAutospacing="1"/>
    </w:pPr>
    <w:rPr>
      <w:lang w:val="en-US" w:eastAsia="en-US"/>
    </w:rPr>
  </w:style>
  <w:style w:type="paragraph" w:customStyle="1" w:styleId="pagebody">
    <w:name w:val="pagebody"/>
    <w:basedOn w:val="Normal"/>
    <w:rsid w:val="008C722C"/>
    <w:pPr>
      <w:spacing w:before="100" w:beforeAutospacing="1" w:after="100" w:afterAutospacing="1"/>
    </w:pPr>
    <w:rPr>
      <w:lang w:val="en-US" w:eastAsia="en-US"/>
    </w:rPr>
  </w:style>
  <w:style w:type="paragraph" w:customStyle="1" w:styleId="pagesubheader">
    <w:name w:val="pagesubheader"/>
    <w:basedOn w:val="Normal"/>
    <w:rsid w:val="00AF1502"/>
    <w:pPr>
      <w:spacing w:before="100" w:beforeAutospacing="1" w:after="100" w:afterAutospacing="1"/>
    </w:pPr>
    <w:rPr>
      <w:rFonts w:eastAsia="SimSun"/>
      <w:lang w:val="en-US" w:eastAsia="zh-CN"/>
    </w:rPr>
  </w:style>
  <w:style w:type="character" w:styleId="Hyperlink">
    <w:name w:val="Hyperlink"/>
    <w:uiPriority w:val="99"/>
    <w:unhideWhenUsed/>
    <w:rsid w:val="00807149"/>
    <w:rPr>
      <w:color w:val="0563C1"/>
      <w:u w:val="single"/>
    </w:rPr>
  </w:style>
  <w:style w:type="character" w:customStyle="1" w:styleId="ui-provider">
    <w:name w:val="ui-provider"/>
    <w:basedOn w:val="DefaultParagraphFont"/>
    <w:rsid w:val="00846D22"/>
  </w:style>
  <w:style w:type="paragraph" w:customStyle="1" w:styleId="BTNlist-numbered">
    <w:name w:val="BTN list - numbered"/>
    <w:rsid w:val="00CB72C7"/>
    <w:pPr>
      <w:numPr>
        <w:numId w:val="1"/>
      </w:numPr>
      <w:tabs>
        <w:tab w:val="clear" w:pos="720"/>
        <w:tab w:val="left" w:pos="284"/>
        <w:tab w:val="num" w:pos="360"/>
      </w:tabs>
      <w:ind w:left="0" w:firstLine="0"/>
    </w:pPr>
    <w:rPr>
      <w:rFonts w:ascii="Amasis MT Std Medium" w:hAnsi="Amasis MT Std Medium"/>
      <w:szCs w:val="24"/>
      <w:lang w:eastAsia="en-US"/>
    </w:rPr>
  </w:style>
  <w:style w:type="paragraph" w:customStyle="1" w:styleId="BTNFooter">
    <w:name w:val="BTN Footer"/>
    <w:basedOn w:val="Normal"/>
    <w:rsid w:val="00CB72C7"/>
    <w:pPr>
      <w:pBdr>
        <w:top w:val="single" w:sz="18" w:space="4" w:color="333333"/>
      </w:pBdr>
      <w:spacing w:before="360" w:after="120" w:line="252" w:lineRule="auto"/>
    </w:pPr>
    <w:rPr>
      <w:rFonts w:ascii="Amasis MT Std Light" w:hAnsi="Amasis MT Std Light"/>
      <w:sz w:val="16"/>
      <w:lang w:eastAsia="en-US"/>
    </w:rPr>
  </w:style>
  <w:style w:type="paragraph" w:customStyle="1" w:styleId="Default">
    <w:name w:val="Default"/>
    <w:rsid w:val="00CB72C7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AU"/>
    </w:rPr>
  </w:style>
  <w:style w:type="paragraph" w:styleId="ListParagraph">
    <w:name w:val="List Paragraph"/>
    <w:basedOn w:val="Normal"/>
    <w:uiPriority w:val="34"/>
    <w:qFormat/>
    <w:rsid w:val="00CB72C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00CB72C7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CB72C7"/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72C7"/>
    <w:pPr>
      <w:numPr>
        <w:ilvl w:val="1"/>
      </w:numPr>
      <w:spacing w:after="160" w:line="276" w:lineRule="auto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CB72C7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en-US"/>
    </w:rPr>
  </w:style>
  <w:style w:type="character" w:styleId="UnresolvedMention">
    <w:name w:val="Unresolved Mention"/>
    <w:basedOn w:val="DefaultParagraphFont"/>
    <w:uiPriority w:val="99"/>
    <w:rsid w:val="008152D0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260B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711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1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8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548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014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331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1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9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69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84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084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226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grant/Documents/Grant%20Folder/Biz/Learning%20Resources/BTN/Current/template%20copy%202/w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w.dotx</Template>
  <TotalTime>86</TotalTime>
  <Pages>4</Pages>
  <Words>745</Words>
  <Characters>4248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Listen to the 30 minute news bulletin and try to answer as many questions as you can</vt:lpstr>
    </vt:vector>
  </TitlesOfParts>
  <Company>MEI Ltd</Company>
  <LinksUpToDate>false</LinksUpToDate>
  <CharactersWithSpaces>4984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Listen to the 30 minute news bulletin and try to answer as many questions as you can</dc:title>
  <dc:subject/>
  <dc:creator>G K</dc:creator>
  <cp:keywords/>
  <cp:lastModifiedBy>G K</cp:lastModifiedBy>
  <cp:revision>10</cp:revision>
  <cp:lastPrinted>2004-06-01T02:10:00Z</cp:lastPrinted>
  <dcterms:created xsi:type="dcterms:W3CDTF">2025-05-14T04:01:00Z</dcterms:created>
  <dcterms:modified xsi:type="dcterms:W3CDTF">2025-05-14T20:46:00Z</dcterms:modified>
</cp:coreProperties>
</file>